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0" w:type="dxa"/>
        </w:tblCellMar>
        <w:tblLook w:val="04A0" w:firstRow="1" w:lastRow="0" w:firstColumn="1" w:lastColumn="0" w:noHBand="0" w:noVBand="1"/>
      </w:tblPr>
      <w:tblGrid>
        <w:gridCol w:w="10537"/>
      </w:tblGrid>
      <w:tr w:rsidR="007F430B" w:rsidRPr="009006D6" w14:paraId="225E8C57" w14:textId="77777777" w:rsidTr="00D7343F">
        <w:trPr>
          <w:trHeight w:val="340"/>
        </w:trPr>
        <w:tc>
          <w:tcPr>
            <w:tcW w:w="10537" w:type="dxa"/>
            <w:shd w:val="clear" w:color="auto" w:fill="F2F2F2" w:themeFill="background1" w:themeFillShade="F2"/>
            <w:vAlign w:val="center"/>
          </w:tcPr>
          <w:p w14:paraId="68410B62" w14:textId="77777777" w:rsidR="007F430B" w:rsidRPr="009006D6" w:rsidRDefault="007F430B" w:rsidP="00EC6731">
            <w:pPr>
              <w:rPr>
                <w:rFonts w:ascii="Arial" w:hAnsi="Arial" w:cs="Arial"/>
              </w:rPr>
            </w:pPr>
            <w:r w:rsidRPr="009006D6">
              <w:rPr>
                <w:rFonts w:ascii="Arial" w:hAnsi="Arial" w:cs="Arial"/>
                <w:b/>
                <w:bCs/>
                <w:sz w:val="16"/>
                <w:szCs w:val="16"/>
                <w:lang w:eastAsia="en-ZA"/>
              </w:rPr>
              <w:t>SECTION A: INVESTOR DETAILS (To be completed by the investor.)</w:t>
            </w:r>
          </w:p>
        </w:tc>
      </w:tr>
    </w:tbl>
    <w:p w14:paraId="203AA200" w14:textId="77777777" w:rsidR="0051661A" w:rsidRPr="009006D6" w:rsidRDefault="0051661A" w:rsidP="006774C8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843"/>
        <w:gridCol w:w="850"/>
        <w:gridCol w:w="115"/>
        <w:gridCol w:w="1756"/>
        <w:gridCol w:w="397"/>
        <w:gridCol w:w="1701"/>
        <w:gridCol w:w="851"/>
        <w:gridCol w:w="2320"/>
      </w:tblGrid>
      <w:tr w:rsidR="00DA26E4" w:rsidRPr="009006D6" w14:paraId="44D63376" w14:textId="77777777" w:rsidTr="00AB1E43">
        <w:trPr>
          <w:trHeight w:val="340"/>
        </w:trPr>
        <w:tc>
          <w:tcPr>
            <w:tcW w:w="704" w:type="dxa"/>
            <w:vAlign w:val="bottom"/>
          </w:tcPr>
          <w:p w14:paraId="04659CEA" w14:textId="77777777" w:rsidR="00DA26E4" w:rsidRPr="009006D6" w:rsidRDefault="00DA26E4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noProof/>
                <w:sz w:val="16"/>
                <w:szCs w:val="16"/>
              </w:rPr>
              <w:t>Title</w:t>
            </w:r>
          </w:p>
        </w:tc>
        <w:tc>
          <w:tcPr>
            <w:tcW w:w="2808" w:type="dxa"/>
            <w:gridSpan w:val="3"/>
            <w:tcBorders>
              <w:bottom w:val="single" w:sz="4" w:space="0" w:color="auto"/>
            </w:tcBorders>
            <w:vAlign w:val="bottom"/>
          </w:tcPr>
          <w:p w14:paraId="4941785A" w14:textId="726D3A2D" w:rsidR="00DA26E4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C1FCC">
              <w:rPr>
                <w:rFonts w:ascii="Arial" w:hAnsi="Arial" w:cs="Arial"/>
                <w:sz w:val="16"/>
                <w:szCs w:val="16"/>
              </w:rPr>
              <w:t> </w:t>
            </w:r>
            <w:r w:rsidR="00FC1FCC">
              <w:rPr>
                <w:rFonts w:ascii="Arial" w:hAnsi="Arial" w:cs="Arial"/>
                <w:sz w:val="16"/>
                <w:szCs w:val="16"/>
              </w:rPr>
              <w:t> </w:t>
            </w:r>
            <w:r w:rsidR="00FC1FCC">
              <w:rPr>
                <w:rFonts w:ascii="Arial" w:hAnsi="Arial" w:cs="Arial"/>
                <w:sz w:val="16"/>
                <w:szCs w:val="16"/>
              </w:rPr>
              <w:t> </w:t>
            </w:r>
            <w:r w:rsidR="00FC1FCC">
              <w:rPr>
                <w:rFonts w:ascii="Arial" w:hAnsi="Arial" w:cs="Arial"/>
                <w:sz w:val="16"/>
                <w:szCs w:val="16"/>
              </w:rPr>
              <w:t> </w:t>
            </w:r>
            <w:r w:rsidR="00FC1FCC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53" w:type="dxa"/>
            <w:gridSpan w:val="2"/>
            <w:vAlign w:val="bottom"/>
          </w:tcPr>
          <w:p w14:paraId="6FB2E923" w14:textId="77777777" w:rsidR="00DA26E4" w:rsidRPr="009006D6" w:rsidRDefault="00DA26E4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First name(s) and surname</w:t>
            </w:r>
          </w:p>
        </w:tc>
        <w:tc>
          <w:tcPr>
            <w:tcW w:w="4872" w:type="dxa"/>
            <w:gridSpan w:val="3"/>
            <w:tcBorders>
              <w:bottom w:val="single" w:sz="4" w:space="0" w:color="auto"/>
            </w:tcBorders>
            <w:vAlign w:val="bottom"/>
          </w:tcPr>
          <w:p w14:paraId="3DA6D8C1" w14:textId="77777777" w:rsidR="00DA26E4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A26E4" w:rsidRPr="009006D6" w14:paraId="651DE8FE" w14:textId="77777777" w:rsidTr="00AB1E43">
        <w:trPr>
          <w:trHeight w:val="340"/>
        </w:trPr>
        <w:tc>
          <w:tcPr>
            <w:tcW w:w="3397" w:type="dxa"/>
            <w:gridSpan w:val="3"/>
            <w:vAlign w:val="bottom"/>
          </w:tcPr>
          <w:p w14:paraId="68811D6A" w14:textId="77777777" w:rsidR="00DA26E4" w:rsidRPr="009006D6" w:rsidRDefault="00DA26E4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South African identity or foreign passport no</w:t>
            </w:r>
          </w:p>
        </w:tc>
        <w:tc>
          <w:tcPr>
            <w:tcW w:w="1871" w:type="dxa"/>
            <w:gridSpan w:val="2"/>
            <w:tcBorders>
              <w:bottom w:val="single" w:sz="4" w:space="0" w:color="auto"/>
            </w:tcBorders>
            <w:vAlign w:val="bottom"/>
          </w:tcPr>
          <w:p w14:paraId="3C526CC2" w14:textId="77777777" w:rsidR="00DA26E4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49" w:type="dxa"/>
            <w:gridSpan w:val="3"/>
            <w:vAlign w:val="bottom"/>
          </w:tcPr>
          <w:p w14:paraId="412334FB" w14:textId="77777777" w:rsidR="00DA26E4" w:rsidRPr="009006D6" w:rsidRDefault="00DA26E4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Country in which passport was issued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vAlign w:val="bottom"/>
          </w:tcPr>
          <w:p w14:paraId="7EB4473D" w14:textId="77777777" w:rsidR="00DA26E4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A26E4" w:rsidRPr="009006D6" w14:paraId="475E51CB" w14:textId="77777777" w:rsidTr="00AB1E43">
        <w:trPr>
          <w:trHeight w:val="340"/>
        </w:trPr>
        <w:tc>
          <w:tcPr>
            <w:tcW w:w="2547" w:type="dxa"/>
            <w:gridSpan w:val="2"/>
            <w:vAlign w:val="bottom"/>
          </w:tcPr>
          <w:p w14:paraId="47803F99" w14:textId="77777777" w:rsidR="00DA26E4" w:rsidRPr="009006D6" w:rsidRDefault="00DA26E4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Tax reference no (if applicable)</w:t>
            </w:r>
          </w:p>
        </w:tc>
        <w:tc>
          <w:tcPr>
            <w:tcW w:w="2721" w:type="dxa"/>
            <w:gridSpan w:val="3"/>
            <w:tcBorders>
              <w:bottom w:val="single" w:sz="4" w:space="0" w:color="auto"/>
            </w:tcBorders>
            <w:vAlign w:val="bottom"/>
          </w:tcPr>
          <w:p w14:paraId="1E14BCEE" w14:textId="77777777" w:rsidR="00DA26E4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098" w:type="dxa"/>
            <w:gridSpan w:val="2"/>
            <w:vAlign w:val="bottom"/>
          </w:tcPr>
          <w:p w14:paraId="1CA0C2F7" w14:textId="77777777" w:rsidR="00DA26E4" w:rsidRPr="009006D6" w:rsidRDefault="00DA26E4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Country of tax registration</w:t>
            </w:r>
          </w:p>
        </w:tc>
        <w:tc>
          <w:tcPr>
            <w:tcW w:w="3171" w:type="dxa"/>
            <w:gridSpan w:val="2"/>
            <w:tcBorders>
              <w:bottom w:val="single" w:sz="4" w:space="0" w:color="auto"/>
            </w:tcBorders>
            <w:vAlign w:val="bottom"/>
          </w:tcPr>
          <w:p w14:paraId="5E6442AA" w14:textId="77777777" w:rsidR="00DA26E4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0874B104" w14:textId="77777777" w:rsidR="00115FCD" w:rsidRDefault="00115FCD">
      <w:pPr>
        <w:rPr>
          <w:rFonts w:ascii="Arial" w:hAnsi="Arial" w:cs="Arial"/>
          <w:sz w:val="16"/>
          <w:szCs w:val="16"/>
        </w:rPr>
      </w:pPr>
    </w:p>
    <w:p w14:paraId="7FB798E0" w14:textId="77777777" w:rsidR="00F5696B" w:rsidRPr="009006D6" w:rsidRDefault="00F5696B">
      <w:pPr>
        <w:rPr>
          <w:rFonts w:ascii="Arial" w:hAnsi="Arial" w:cs="Arial"/>
          <w:sz w:val="16"/>
          <w:szCs w:val="16"/>
        </w:rPr>
      </w:pPr>
    </w:p>
    <w:p w14:paraId="4170D2F2" w14:textId="77777777" w:rsidR="00115FCD" w:rsidRPr="009006D6" w:rsidRDefault="00115FCD">
      <w:pPr>
        <w:rPr>
          <w:rFonts w:ascii="Arial" w:hAnsi="Arial" w:cs="Arial"/>
          <w:sz w:val="16"/>
          <w:szCs w:val="16"/>
        </w:rPr>
      </w:pPr>
      <w:r w:rsidRPr="009006D6">
        <w:rPr>
          <w:rFonts w:ascii="Arial" w:hAnsi="Arial" w:cs="Arial"/>
          <w:b/>
          <w:bCs/>
          <w:sz w:val="16"/>
          <w:szCs w:val="16"/>
          <w:lang w:eastAsia="en-ZA"/>
        </w:rPr>
        <w:t>PRODUCT TO BE TRANSFERRED FROM</w:t>
      </w:r>
    </w:p>
    <w:p w14:paraId="20595446" w14:textId="77777777" w:rsidR="00115FCD" w:rsidRPr="009006D6" w:rsidRDefault="00115FCD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134"/>
        <w:gridCol w:w="567"/>
        <w:gridCol w:w="1276"/>
        <w:gridCol w:w="1587"/>
        <w:gridCol w:w="1531"/>
        <w:gridCol w:w="225"/>
        <w:gridCol w:w="626"/>
        <w:gridCol w:w="142"/>
        <w:gridCol w:w="1134"/>
        <w:gridCol w:w="1611"/>
      </w:tblGrid>
      <w:tr w:rsidR="00DA26E4" w:rsidRPr="009006D6" w14:paraId="76A4CB01" w14:textId="77777777" w:rsidTr="00F5696B">
        <w:trPr>
          <w:trHeight w:val="340"/>
        </w:trPr>
        <w:tc>
          <w:tcPr>
            <w:tcW w:w="1838" w:type="dxa"/>
            <w:gridSpan w:val="2"/>
            <w:vAlign w:val="bottom"/>
          </w:tcPr>
          <w:p w14:paraId="1E02CA6A" w14:textId="77777777" w:rsidR="00DA26E4" w:rsidRPr="009006D6" w:rsidRDefault="00DA26E4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Product provider name</w:t>
            </w:r>
          </w:p>
        </w:tc>
        <w:tc>
          <w:tcPr>
            <w:tcW w:w="3430" w:type="dxa"/>
            <w:gridSpan w:val="3"/>
            <w:tcBorders>
              <w:bottom w:val="single" w:sz="4" w:space="0" w:color="auto"/>
            </w:tcBorders>
            <w:vAlign w:val="bottom"/>
          </w:tcPr>
          <w:p w14:paraId="6C1BF4D6" w14:textId="77777777" w:rsidR="00DA26E4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24" w:type="dxa"/>
            <w:gridSpan w:val="4"/>
            <w:vAlign w:val="bottom"/>
          </w:tcPr>
          <w:p w14:paraId="078C95A7" w14:textId="77777777" w:rsidR="00DA26E4" w:rsidRPr="009006D6" w:rsidRDefault="00DA26E4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Tax-free savings account name</w:t>
            </w:r>
          </w:p>
        </w:tc>
        <w:tc>
          <w:tcPr>
            <w:tcW w:w="2745" w:type="dxa"/>
            <w:gridSpan w:val="2"/>
            <w:tcBorders>
              <w:bottom w:val="single" w:sz="4" w:space="0" w:color="auto"/>
            </w:tcBorders>
            <w:vAlign w:val="bottom"/>
          </w:tcPr>
          <w:p w14:paraId="3755EE54" w14:textId="77777777" w:rsidR="00DA26E4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A26E4" w:rsidRPr="009006D6" w14:paraId="6892593C" w14:textId="77777777" w:rsidTr="00F5696B">
        <w:trPr>
          <w:trHeight w:val="340"/>
        </w:trPr>
        <w:tc>
          <w:tcPr>
            <w:tcW w:w="5268" w:type="dxa"/>
            <w:gridSpan w:val="5"/>
            <w:vAlign w:val="bottom"/>
          </w:tcPr>
          <w:p w14:paraId="2B0CD1F0" w14:textId="77777777" w:rsidR="00DA26E4" w:rsidRPr="009006D6" w:rsidRDefault="00DA26E4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No of tax-free savings account from which funds will be transferred</w:t>
            </w:r>
          </w:p>
        </w:tc>
        <w:tc>
          <w:tcPr>
            <w:tcW w:w="5269" w:type="dxa"/>
            <w:gridSpan w:val="6"/>
            <w:tcBorders>
              <w:bottom w:val="single" w:sz="4" w:space="0" w:color="auto"/>
            </w:tcBorders>
            <w:vAlign w:val="bottom"/>
          </w:tcPr>
          <w:p w14:paraId="25DE9F4F" w14:textId="77777777" w:rsidR="00DA26E4" w:rsidRPr="009006D6" w:rsidRDefault="00AB1E43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115FCD" w:rsidRPr="009006D6" w14:paraId="0760879B" w14:textId="77777777" w:rsidTr="00F5696B">
        <w:trPr>
          <w:trHeight w:val="340"/>
        </w:trPr>
        <w:tc>
          <w:tcPr>
            <w:tcW w:w="3681" w:type="dxa"/>
            <w:gridSpan w:val="4"/>
            <w:vAlign w:val="bottom"/>
          </w:tcPr>
          <w:p w14:paraId="51765433" w14:textId="77777777" w:rsidR="00115FCD" w:rsidRPr="009006D6" w:rsidRDefault="00115FCD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Contact person at transferring product provider</w:t>
            </w:r>
          </w:p>
        </w:tc>
        <w:tc>
          <w:tcPr>
            <w:tcW w:w="3343" w:type="dxa"/>
            <w:gridSpan w:val="3"/>
            <w:tcBorders>
              <w:bottom w:val="single" w:sz="4" w:space="0" w:color="auto"/>
            </w:tcBorders>
            <w:vAlign w:val="bottom"/>
          </w:tcPr>
          <w:p w14:paraId="4388F69A" w14:textId="77777777" w:rsidR="00115FCD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6" w:type="dxa"/>
            <w:vAlign w:val="bottom"/>
          </w:tcPr>
          <w:p w14:paraId="7869561F" w14:textId="77777777" w:rsidR="00115FCD" w:rsidRPr="009006D6" w:rsidRDefault="00115FCD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Email</w:t>
            </w:r>
          </w:p>
        </w:tc>
        <w:tc>
          <w:tcPr>
            <w:tcW w:w="2887" w:type="dxa"/>
            <w:gridSpan w:val="3"/>
            <w:tcBorders>
              <w:bottom w:val="single" w:sz="4" w:space="0" w:color="auto"/>
            </w:tcBorders>
            <w:vAlign w:val="bottom"/>
          </w:tcPr>
          <w:p w14:paraId="7C19DDD7" w14:textId="77777777" w:rsidR="00115FCD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115FCD" w:rsidRPr="009006D6" w14:paraId="4DD8D30C" w14:textId="77777777" w:rsidTr="00F5696B">
        <w:trPr>
          <w:trHeight w:val="340"/>
        </w:trPr>
        <w:tc>
          <w:tcPr>
            <w:tcW w:w="704" w:type="dxa"/>
            <w:vAlign w:val="bottom"/>
          </w:tcPr>
          <w:p w14:paraId="1D3EFA96" w14:textId="77777777" w:rsidR="00115FCD" w:rsidRPr="009006D6" w:rsidRDefault="00115FCD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Tel no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bottom"/>
          </w:tcPr>
          <w:p w14:paraId="14200597" w14:textId="77777777" w:rsidR="00115FCD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  <w:vAlign w:val="bottom"/>
          </w:tcPr>
          <w:p w14:paraId="2B833511" w14:textId="77777777" w:rsidR="00115FCD" w:rsidRPr="009006D6" w:rsidRDefault="00115FCD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Transfer type:</w:t>
            </w:r>
          </w:p>
        </w:tc>
        <w:tc>
          <w:tcPr>
            <w:tcW w:w="1587" w:type="dxa"/>
            <w:vAlign w:val="bottom"/>
          </w:tcPr>
          <w:p w14:paraId="6397A464" w14:textId="77777777" w:rsidR="00115FCD" w:rsidRPr="009006D6" w:rsidRDefault="00115FCD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06D6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AA4773">
              <w:rPr>
                <w:rFonts w:ascii="Arial" w:hAnsi="Arial" w:cs="Arial"/>
                <w:bCs/>
                <w:sz w:val="16"/>
                <w:szCs w:val="16"/>
              </w:rPr>
            </w:r>
            <w:r w:rsidR="00AA4773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9006D6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9006D6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Partial transfer</w:t>
            </w:r>
          </w:p>
        </w:tc>
        <w:tc>
          <w:tcPr>
            <w:tcW w:w="1531" w:type="dxa"/>
            <w:vAlign w:val="bottom"/>
          </w:tcPr>
          <w:p w14:paraId="4B8A7AA7" w14:textId="77777777" w:rsidR="00115FCD" w:rsidRPr="009006D6" w:rsidRDefault="00115FCD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06D6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AA4773">
              <w:rPr>
                <w:rFonts w:ascii="Arial" w:hAnsi="Arial" w:cs="Arial"/>
                <w:bCs/>
                <w:sz w:val="16"/>
                <w:szCs w:val="16"/>
              </w:rPr>
            </w:r>
            <w:r w:rsidR="00AA4773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9006D6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9006D6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Full transfer</w:t>
            </w:r>
          </w:p>
        </w:tc>
        <w:tc>
          <w:tcPr>
            <w:tcW w:w="2127" w:type="dxa"/>
            <w:gridSpan w:val="4"/>
            <w:vAlign w:val="bottom"/>
          </w:tcPr>
          <w:p w14:paraId="1A9028D8" w14:textId="77777777" w:rsidR="00115FCD" w:rsidRPr="009006D6" w:rsidRDefault="00115FCD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Estimated value of transfer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7BA795" w14:textId="77777777" w:rsidR="00115FCD" w:rsidRPr="009006D6" w:rsidRDefault="00AB1E43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12255DFC" w14:textId="77777777" w:rsidR="00115FCD" w:rsidRPr="009006D6" w:rsidRDefault="00115FCD">
      <w:pPr>
        <w:rPr>
          <w:rFonts w:ascii="Arial" w:hAnsi="Arial" w:cs="Arial"/>
          <w:sz w:val="16"/>
          <w:szCs w:val="16"/>
        </w:rPr>
      </w:pPr>
    </w:p>
    <w:p w14:paraId="3E93523B" w14:textId="77777777" w:rsidR="00115FCD" w:rsidRPr="009006D6" w:rsidRDefault="00115FCD" w:rsidP="007F430B">
      <w:pPr>
        <w:rPr>
          <w:rFonts w:ascii="Arial" w:hAnsi="Arial" w:cs="Arial"/>
          <w:b/>
          <w:bCs/>
          <w:sz w:val="16"/>
          <w:szCs w:val="16"/>
          <w:lang w:eastAsia="en-ZA"/>
        </w:rPr>
      </w:pPr>
      <w:r w:rsidRPr="009006D6">
        <w:rPr>
          <w:rFonts w:ascii="Arial" w:hAnsi="Arial" w:cs="Arial"/>
          <w:b/>
          <w:bCs/>
          <w:sz w:val="16"/>
          <w:szCs w:val="16"/>
          <w:lang w:eastAsia="en-ZA"/>
        </w:rPr>
        <w:t>Note</w:t>
      </w:r>
    </w:p>
    <w:p w14:paraId="34C6786D" w14:textId="77777777" w:rsidR="007F430B" w:rsidRPr="009006D6" w:rsidRDefault="007F430B" w:rsidP="007F430B">
      <w:pPr>
        <w:rPr>
          <w:rFonts w:ascii="Arial" w:hAnsi="Arial" w:cs="Arial"/>
          <w:sz w:val="16"/>
          <w:szCs w:val="16"/>
        </w:rPr>
      </w:pPr>
    </w:p>
    <w:p w14:paraId="3D06C304" w14:textId="77777777" w:rsidR="00115FCD" w:rsidRPr="009006D6" w:rsidRDefault="00115FCD" w:rsidP="00115FCD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ZA"/>
        </w:rPr>
      </w:pPr>
      <w:r w:rsidRPr="009006D6">
        <w:rPr>
          <w:rFonts w:ascii="Arial" w:hAnsi="Arial" w:cs="Arial"/>
          <w:sz w:val="16"/>
          <w:szCs w:val="16"/>
          <w:lang w:eastAsia="en-ZA"/>
        </w:rPr>
        <w:t>Please ensure that all of the transferring product provider’s requirements are met when submitting the Tax-free Savings Account</w:t>
      </w:r>
    </w:p>
    <w:p w14:paraId="47744CFD" w14:textId="77777777" w:rsidR="00115FCD" w:rsidRPr="009006D6" w:rsidRDefault="00115FCD" w:rsidP="00115FCD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ZA"/>
        </w:rPr>
      </w:pPr>
      <w:r w:rsidRPr="009006D6">
        <w:rPr>
          <w:rFonts w:ascii="Arial" w:hAnsi="Arial" w:cs="Arial"/>
          <w:sz w:val="16"/>
          <w:szCs w:val="16"/>
          <w:lang w:eastAsia="en-ZA"/>
        </w:rPr>
        <w:t>Transfer Request Form to the provider. If these requirements are not met, the transfer process cannot take place.</w:t>
      </w:r>
    </w:p>
    <w:p w14:paraId="53BA6C43" w14:textId="77777777" w:rsidR="007F430B" w:rsidRPr="009006D6" w:rsidRDefault="007F430B" w:rsidP="009006D6">
      <w:pPr>
        <w:rPr>
          <w:rFonts w:ascii="Arial" w:hAnsi="Arial" w:cs="Arial"/>
          <w:sz w:val="16"/>
          <w:szCs w:val="16"/>
        </w:rPr>
      </w:pPr>
    </w:p>
    <w:p w14:paraId="31D824D3" w14:textId="77777777" w:rsidR="00115FCD" w:rsidRPr="009006D6" w:rsidRDefault="00115FCD" w:rsidP="00115FCD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eastAsia="en-ZA"/>
        </w:rPr>
      </w:pPr>
      <w:r w:rsidRPr="009006D6">
        <w:rPr>
          <w:rFonts w:ascii="Arial" w:hAnsi="Arial" w:cs="Arial"/>
          <w:b/>
          <w:bCs/>
          <w:sz w:val="16"/>
          <w:szCs w:val="16"/>
          <w:lang w:eastAsia="en-ZA"/>
        </w:rPr>
        <w:t>INVESTOR DECLARATION</w:t>
      </w:r>
    </w:p>
    <w:p w14:paraId="4C098E5D" w14:textId="77777777" w:rsidR="007F430B" w:rsidRPr="009006D6" w:rsidRDefault="007F430B" w:rsidP="009006D6">
      <w:pPr>
        <w:rPr>
          <w:rFonts w:ascii="Arial" w:hAnsi="Arial" w:cs="Arial"/>
          <w:sz w:val="16"/>
          <w:szCs w:val="16"/>
        </w:rPr>
      </w:pPr>
    </w:p>
    <w:p w14:paraId="25A76C37" w14:textId="77777777" w:rsidR="00115FCD" w:rsidRPr="009006D6" w:rsidRDefault="00115FCD" w:rsidP="00115FCD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ZA"/>
        </w:rPr>
      </w:pPr>
      <w:r w:rsidRPr="009006D6">
        <w:rPr>
          <w:rFonts w:ascii="Arial" w:hAnsi="Arial" w:cs="Arial"/>
          <w:sz w:val="16"/>
          <w:szCs w:val="16"/>
          <w:lang w:eastAsia="en-ZA"/>
        </w:rPr>
        <w:t>I hereby request that the abovementioned tax-free savings account funds be transferred to the product provider and account detailed in Section B.</w:t>
      </w:r>
    </w:p>
    <w:p w14:paraId="22EF3912" w14:textId="77777777" w:rsidR="00115FCD" w:rsidRPr="009006D6" w:rsidRDefault="00115FCD" w:rsidP="00115FCD">
      <w:pPr>
        <w:rPr>
          <w:rFonts w:ascii="Arial" w:hAnsi="Arial" w:cs="Arial"/>
          <w:sz w:val="16"/>
          <w:szCs w:val="16"/>
        </w:rPr>
      </w:pPr>
      <w:r w:rsidRPr="009006D6">
        <w:rPr>
          <w:rFonts w:ascii="Arial" w:hAnsi="Arial" w:cs="Arial"/>
          <w:sz w:val="16"/>
          <w:szCs w:val="16"/>
          <w:lang w:eastAsia="en-ZA"/>
        </w:rPr>
        <w:t>I confirm that all the information provided above is true and correct.</w:t>
      </w:r>
    </w:p>
    <w:p w14:paraId="4E6D3F21" w14:textId="77777777" w:rsidR="00115FCD" w:rsidRPr="009006D6" w:rsidRDefault="00115FCD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3512"/>
        <w:gridCol w:w="1536"/>
        <w:gridCol w:w="709"/>
        <w:gridCol w:w="3024"/>
      </w:tblGrid>
      <w:tr w:rsidR="00F5696B" w:rsidRPr="009006D6" w14:paraId="7093B615" w14:textId="77777777" w:rsidTr="00F5696B">
        <w:trPr>
          <w:trHeight w:val="340"/>
        </w:trPr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1BBBCA" w14:textId="77777777" w:rsidR="00FD0547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Signature of investor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001650" w14:textId="77777777" w:rsidR="00FD0547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64E469" w14:textId="77777777" w:rsidR="00FD0547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B78D2" w14:textId="77777777" w:rsidR="00FD0547" w:rsidRPr="009006D6" w:rsidRDefault="00FD0547" w:rsidP="006774C8">
            <w:pPr>
              <w:rPr>
                <w:rFonts w:ascii="Arial" w:hAnsi="Arial" w:cs="Arial"/>
                <w:sz w:val="16"/>
                <w:szCs w:val="16"/>
                <w:lang w:eastAsia="en-ZA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Date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976E09D" w14:textId="77777777" w:rsidR="00FD0547" w:rsidRPr="009006D6" w:rsidRDefault="00FD0547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6DBD35AB" w14:textId="77777777" w:rsidR="007F430B" w:rsidRDefault="007F430B">
      <w:pPr>
        <w:rPr>
          <w:rFonts w:ascii="Arial" w:hAnsi="Arial" w:cs="Arial"/>
          <w:sz w:val="16"/>
          <w:szCs w:val="16"/>
        </w:rPr>
      </w:pPr>
    </w:p>
    <w:p w14:paraId="0EC0CCA6" w14:textId="77777777" w:rsidR="00D7343F" w:rsidRDefault="00D7343F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bottom w:val="single" w:sz="8" w:space="0" w:color="auto"/>
        </w:tblBorders>
        <w:tblLook w:val="0000" w:firstRow="0" w:lastRow="0" w:firstColumn="0" w:lastColumn="0" w:noHBand="0" w:noVBand="0"/>
      </w:tblPr>
      <w:tblGrid>
        <w:gridCol w:w="5245"/>
        <w:gridCol w:w="5302"/>
      </w:tblGrid>
      <w:tr w:rsidR="00D7343F" w:rsidRPr="00D7343F" w14:paraId="4B636C26" w14:textId="77777777" w:rsidTr="00DB333A">
        <w:tc>
          <w:tcPr>
            <w:tcW w:w="5245" w:type="dxa"/>
          </w:tcPr>
          <w:p w14:paraId="1577A299" w14:textId="77777777" w:rsidR="00D7343F" w:rsidRPr="00DB333A" w:rsidRDefault="00D7343F" w:rsidP="00EC6731">
            <w:pPr>
              <w:pStyle w:val="Header"/>
              <w:rPr>
                <w:rFonts w:cs="Arial"/>
                <w:sz w:val="6"/>
                <w:szCs w:val="6"/>
              </w:rPr>
            </w:pPr>
          </w:p>
        </w:tc>
        <w:tc>
          <w:tcPr>
            <w:tcW w:w="5302" w:type="dxa"/>
          </w:tcPr>
          <w:p w14:paraId="29A57417" w14:textId="77777777" w:rsidR="00D7343F" w:rsidRPr="00DB333A" w:rsidRDefault="00D7343F" w:rsidP="00EC6731">
            <w:pPr>
              <w:pStyle w:val="Header"/>
              <w:jc w:val="right"/>
              <w:rPr>
                <w:rFonts w:cs="Arial"/>
                <w:b/>
                <w:bCs/>
                <w:caps/>
                <w:sz w:val="6"/>
                <w:szCs w:val="8"/>
              </w:rPr>
            </w:pPr>
          </w:p>
        </w:tc>
      </w:tr>
    </w:tbl>
    <w:p w14:paraId="4038C6D2" w14:textId="77777777" w:rsidR="00DB333A" w:rsidRPr="00DB333A" w:rsidRDefault="00DB333A">
      <w:pPr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0" w:type="dxa"/>
        </w:tblCellMar>
        <w:tblLook w:val="04A0" w:firstRow="1" w:lastRow="0" w:firstColumn="1" w:lastColumn="0" w:noHBand="0" w:noVBand="1"/>
      </w:tblPr>
      <w:tblGrid>
        <w:gridCol w:w="10537"/>
      </w:tblGrid>
      <w:tr w:rsidR="007F430B" w:rsidRPr="009006D6" w14:paraId="1DE291A1" w14:textId="77777777" w:rsidTr="00DB333A">
        <w:trPr>
          <w:trHeight w:val="340"/>
        </w:trPr>
        <w:tc>
          <w:tcPr>
            <w:tcW w:w="10537" w:type="dxa"/>
            <w:shd w:val="clear" w:color="auto" w:fill="F2F2F2" w:themeFill="background1" w:themeFillShade="F2"/>
            <w:vAlign w:val="center"/>
          </w:tcPr>
          <w:p w14:paraId="5D303809" w14:textId="77777777" w:rsidR="007F430B" w:rsidRPr="009006D6" w:rsidRDefault="007F430B" w:rsidP="007F430B">
            <w:pPr>
              <w:rPr>
                <w:rFonts w:ascii="Arial" w:hAnsi="Arial" w:cs="Arial"/>
              </w:rPr>
            </w:pPr>
            <w:r w:rsidRPr="009006D6">
              <w:rPr>
                <w:rFonts w:ascii="Arial" w:hAnsi="Arial" w:cs="Arial"/>
                <w:b/>
                <w:bCs/>
                <w:sz w:val="16"/>
                <w:szCs w:val="16"/>
                <w:lang w:eastAsia="en-ZA"/>
              </w:rPr>
              <w:t>SECTION B: TRANSFER TO (To be completed by the receiving product provider.)</w:t>
            </w:r>
          </w:p>
        </w:tc>
      </w:tr>
    </w:tbl>
    <w:p w14:paraId="17F99798" w14:textId="77777777" w:rsidR="007F430B" w:rsidRPr="005D5432" w:rsidRDefault="007F430B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418"/>
        <w:gridCol w:w="1701"/>
        <w:gridCol w:w="420"/>
        <w:gridCol w:w="2126"/>
        <w:gridCol w:w="3029"/>
      </w:tblGrid>
      <w:tr w:rsidR="005D5432" w:rsidRPr="009006D6" w14:paraId="1F56B2AB" w14:textId="77777777" w:rsidTr="00955AFA">
        <w:trPr>
          <w:trHeight w:val="340"/>
        </w:trPr>
        <w:tc>
          <w:tcPr>
            <w:tcW w:w="1843" w:type="dxa"/>
            <w:vAlign w:val="bottom"/>
          </w:tcPr>
          <w:p w14:paraId="5D396E58" w14:textId="77777777" w:rsidR="005D5432" w:rsidRPr="009006D6" w:rsidRDefault="005D5432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Product provider name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7F4B14C9" w14:textId="77777777" w:rsidR="005D5432" w:rsidRPr="00DA26E4" w:rsidRDefault="005D5432" w:rsidP="006774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26E4">
              <w:rPr>
                <w:rFonts w:ascii="Arial" w:hAnsi="Arial" w:cs="Arial"/>
                <w:b/>
                <w:bCs/>
                <w:sz w:val="16"/>
                <w:szCs w:val="16"/>
              </w:rPr>
              <w:t>Nedbank Ltd</w:t>
            </w:r>
          </w:p>
        </w:tc>
        <w:tc>
          <w:tcPr>
            <w:tcW w:w="1701" w:type="dxa"/>
            <w:vAlign w:val="bottom"/>
          </w:tcPr>
          <w:p w14:paraId="7E6955A8" w14:textId="77777777" w:rsidR="005D5432" w:rsidRPr="009006D6" w:rsidRDefault="005D5432" w:rsidP="007F430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6" w:type="dxa"/>
            <w:gridSpan w:val="2"/>
            <w:vAlign w:val="bottom"/>
          </w:tcPr>
          <w:p w14:paraId="2A080AF0" w14:textId="77777777" w:rsidR="005D5432" w:rsidRPr="009006D6" w:rsidRDefault="005D5432" w:rsidP="007F430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Company registration no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bottom"/>
          </w:tcPr>
          <w:p w14:paraId="11986B3D" w14:textId="77777777" w:rsidR="005D5432" w:rsidRPr="00DA26E4" w:rsidRDefault="005D5432" w:rsidP="006774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26E4">
              <w:rPr>
                <w:rFonts w:ascii="Arial" w:hAnsi="Arial" w:cs="Arial"/>
                <w:b/>
                <w:bCs/>
                <w:sz w:val="16"/>
                <w:szCs w:val="16"/>
              </w:rPr>
              <w:t>1951/000009/06</w:t>
            </w:r>
          </w:p>
        </w:tc>
      </w:tr>
      <w:tr w:rsidR="005D5432" w:rsidRPr="009006D6" w14:paraId="7B1285F9" w14:textId="77777777" w:rsidTr="00955AFA">
        <w:trPr>
          <w:trHeight w:val="340"/>
        </w:trPr>
        <w:tc>
          <w:tcPr>
            <w:tcW w:w="1843" w:type="dxa"/>
            <w:vAlign w:val="bottom"/>
          </w:tcPr>
          <w:p w14:paraId="5C1103BD" w14:textId="77777777" w:rsidR="005D5432" w:rsidRPr="009006D6" w:rsidRDefault="005D5432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 xml:space="preserve">Tax reference no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C95DA7" w14:textId="77777777" w:rsidR="005D5432" w:rsidRPr="00DA26E4" w:rsidRDefault="005D5432" w:rsidP="006774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26E4">
              <w:rPr>
                <w:rFonts w:ascii="Arial" w:hAnsi="Arial" w:cs="Arial"/>
                <w:b/>
                <w:bCs/>
                <w:sz w:val="16"/>
                <w:szCs w:val="16"/>
              </w:rPr>
              <w:t>9250083715</w:t>
            </w:r>
          </w:p>
        </w:tc>
        <w:tc>
          <w:tcPr>
            <w:tcW w:w="1701" w:type="dxa"/>
            <w:vAlign w:val="bottom"/>
          </w:tcPr>
          <w:p w14:paraId="2F1A8A0A" w14:textId="77777777" w:rsidR="005D5432" w:rsidRPr="009006D6" w:rsidRDefault="005D5432" w:rsidP="006774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6" w:type="dxa"/>
            <w:gridSpan w:val="2"/>
            <w:vAlign w:val="bottom"/>
          </w:tcPr>
          <w:p w14:paraId="282E6838" w14:textId="77777777" w:rsidR="005D5432" w:rsidRPr="009006D6" w:rsidRDefault="005D5432" w:rsidP="006774C8">
            <w:pPr>
              <w:rPr>
                <w:rFonts w:ascii="Arial" w:hAnsi="Arial" w:cs="Arial"/>
                <w:sz w:val="16"/>
                <w:szCs w:val="16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Tax-free savings account name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60E3DE" w14:textId="77777777" w:rsidR="005D5432" w:rsidRPr="00DA26E4" w:rsidRDefault="005D5432" w:rsidP="006774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26E4">
              <w:rPr>
                <w:rFonts w:ascii="Arial" w:hAnsi="Arial" w:cs="Arial"/>
                <w:b/>
                <w:bCs/>
                <w:sz w:val="16"/>
                <w:szCs w:val="16"/>
              </w:rPr>
              <w:t>Nedbank Tax-free Savings Account</w:t>
            </w:r>
          </w:p>
        </w:tc>
      </w:tr>
      <w:tr w:rsidR="009006D6" w:rsidRPr="009006D6" w14:paraId="43F01C0A" w14:textId="77777777" w:rsidTr="008E42D7">
        <w:trPr>
          <w:trHeight w:val="340"/>
        </w:trPr>
        <w:tc>
          <w:tcPr>
            <w:tcW w:w="3261" w:type="dxa"/>
            <w:gridSpan w:val="2"/>
            <w:vAlign w:val="bottom"/>
          </w:tcPr>
          <w:p w14:paraId="10AAA8DB" w14:textId="77777777" w:rsidR="009006D6" w:rsidRPr="009006D6" w:rsidRDefault="009006D6" w:rsidP="006774C8">
            <w:pPr>
              <w:rPr>
                <w:rFonts w:ascii="Arial" w:hAnsi="Arial" w:cs="Arial"/>
                <w:sz w:val="16"/>
                <w:szCs w:val="16"/>
                <w:lang w:eastAsia="en-ZA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Tax-free savings account no (if applicable</w:t>
            </w:r>
            <w:r w:rsidR="005D5432">
              <w:rPr>
                <w:rFonts w:ascii="Arial" w:hAnsi="Arial" w:cs="Arial"/>
                <w:sz w:val="16"/>
                <w:szCs w:val="16"/>
                <w:lang w:eastAsia="en-ZA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7E1C95B9" w14:textId="77777777" w:rsidR="009006D6" w:rsidRPr="009006D6" w:rsidRDefault="005D5432" w:rsidP="006774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46" w:type="dxa"/>
            <w:gridSpan w:val="2"/>
            <w:vAlign w:val="bottom"/>
          </w:tcPr>
          <w:p w14:paraId="29A8D4F1" w14:textId="77777777" w:rsidR="009006D6" w:rsidRPr="009006D6" w:rsidRDefault="009006D6" w:rsidP="009006D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en-ZA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Contact person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FDE968" w14:textId="77777777" w:rsidR="009006D6" w:rsidRPr="00DA26E4" w:rsidRDefault="009006D6" w:rsidP="006774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26E4">
              <w:rPr>
                <w:rFonts w:ascii="Arial" w:hAnsi="Arial" w:cs="Arial"/>
                <w:b/>
                <w:bCs/>
                <w:sz w:val="16"/>
                <w:szCs w:val="16"/>
              </w:rPr>
              <w:t>Nedbank Contact Centre</w:t>
            </w:r>
          </w:p>
        </w:tc>
      </w:tr>
      <w:tr w:rsidR="009006D6" w:rsidRPr="009006D6" w14:paraId="7461B017" w14:textId="77777777" w:rsidTr="008E42D7">
        <w:trPr>
          <w:trHeight w:val="340"/>
        </w:trPr>
        <w:tc>
          <w:tcPr>
            <w:tcW w:w="1843" w:type="dxa"/>
            <w:vAlign w:val="bottom"/>
          </w:tcPr>
          <w:p w14:paraId="6D707CA1" w14:textId="77777777" w:rsidR="009006D6" w:rsidRPr="009006D6" w:rsidRDefault="009006D6" w:rsidP="006774C8">
            <w:pPr>
              <w:rPr>
                <w:rFonts w:ascii="Arial" w:hAnsi="Arial" w:cs="Arial"/>
                <w:sz w:val="16"/>
                <w:szCs w:val="16"/>
                <w:lang w:eastAsia="en-ZA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Tel no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0F6A13E5" w14:textId="77777777" w:rsidR="009006D6" w:rsidRPr="00DA26E4" w:rsidRDefault="009006D6" w:rsidP="006774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26E4">
              <w:rPr>
                <w:rFonts w:ascii="Arial" w:hAnsi="Arial" w:cs="Arial"/>
                <w:b/>
                <w:bCs/>
                <w:sz w:val="16"/>
                <w:szCs w:val="16"/>
              </w:rPr>
              <w:t>0800 555 111</w:t>
            </w:r>
          </w:p>
        </w:tc>
        <w:tc>
          <w:tcPr>
            <w:tcW w:w="2121" w:type="dxa"/>
            <w:gridSpan w:val="2"/>
            <w:vAlign w:val="bottom"/>
          </w:tcPr>
          <w:p w14:paraId="7389DEC7" w14:textId="77777777" w:rsidR="009006D6" w:rsidRPr="009006D6" w:rsidRDefault="009006D6" w:rsidP="009006D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</w:tc>
        <w:tc>
          <w:tcPr>
            <w:tcW w:w="5155" w:type="dxa"/>
            <w:gridSpan w:val="2"/>
            <w:vAlign w:val="bottom"/>
          </w:tcPr>
          <w:p w14:paraId="0B34670A" w14:textId="77777777" w:rsidR="009006D6" w:rsidRPr="009006D6" w:rsidRDefault="009006D6" w:rsidP="006774C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06D6" w:rsidRPr="009006D6" w14:paraId="1840228E" w14:textId="77777777" w:rsidTr="00F5696B">
        <w:trPr>
          <w:trHeight w:val="340"/>
        </w:trPr>
        <w:tc>
          <w:tcPr>
            <w:tcW w:w="5382" w:type="dxa"/>
            <w:gridSpan w:val="4"/>
            <w:vAlign w:val="bottom"/>
          </w:tcPr>
          <w:p w14:paraId="62AD4ACE" w14:textId="77777777" w:rsidR="009006D6" w:rsidRPr="009006D6" w:rsidRDefault="009006D6" w:rsidP="009006D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en-ZA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Email address for receipt of tax-free savings account transfer certificate</w:t>
            </w:r>
          </w:p>
        </w:tc>
        <w:tc>
          <w:tcPr>
            <w:tcW w:w="5155" w:type="dxa"/>
            <w:gridSpan w:val="2"/>
            <w:vAlign w:val="bottom"/>
          </w:tcPr>
          <w:p w14:paraId="2D1BA2C5" w14:textId="77777777" w:rsidR="009006D6" w:rsidRPr="009006D6" w:rsidRDefault="00AA4773" w:rsidP="009006D6">
            <w:pPr>
              <w:rPr>
                <w:rFonts w:ascii="Arial" w:hAnsi="Arial" w:cs="Arial"/>
                <w:sz w:val="16"/>
                <w:szCs w:val="16"/>
              </w:rPr>
            </w:pPr>
            <w:hyperlink r:id="rId10" w:history="1">
              <w:r w:rsidR="009006D6" w:rsidRPr="009006D6">
                <w:rPr>
                  <w:rStyle w:val="Hyperlink"/>
                  <w:rFonts w:ascii="Arial" w:hAnsi="Arial" w:cs="Arial"/>
                  <w:sz w:val="16"/>
                  <w:szCs w:val="16"/>
                </w:rPr>
                <w:t>tfstransfers@nedbank.co.za</w:t>
              </w:r>
            </w:hyperlink>
            <w:r w:rsidR="009006D6" w:rsidRPr="009006D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6F7A63E5" w14:textId="77777777" w:rsidR="009006D6" w:rsidRDefault="009006D6">
      <w:pPr>
        <w:rPr>
          <w:rFonts w:ascii="Arial" w:hAnsi="Arial" w:cs="Arial"/>
          <w:sz w:val="16"/>
          <w:szCs w:val="16"/>
        </w:rPr>
      </w:pPr>
    </w:p>
    <w:p w14:paraId="45573EE1" w14:textId="77777777" w:rsidR="00692C67" w:rsidRPr="009006D6" w:rsidRDefault="00692C67">
      <w:pPr>
        <w:rPr>
          <w:rFonts w:ascii="Arial" w:hAnsi="Arial" w:cs="Arial"/>
          <w:sz w:val="16"/>
          <w:szCs w:val="16"/>
        </w:rPr>
      </w:pPr>
    </w:p>
    <w:p w14:paraId="3F140CCA" w14:textId="77777777" w:rsidR="009006D6" w:rsidRPr="009006D6" w:rsidRDefault="009006D6">
      <w:pPr>
        <w:rPr>
          <w:rFonts w:ascii="Arial" w:hAnsi="Arial" w:cs="Arial"/>
          <w:b/>
          <w:bCs/>
          <w:sz w:val="16"/>
          <w:szCs w:val="16"/>
        </w:rPr>
      </w:pPr>
      <w:r w:rsidRPr="009006D6">
        <w:rPr>
          <w:rFonts w:ascii="Arial" w:hAnsi="Arial" w:cs="Arial"/>
          <w:b/>
          <w:bCs/>
          <w:sz w:val="16"/>
          <w:szCs w:val="16"/>
        </w:rPr>
        <w:t>BANKING DETAILS OF RECEIVING PRODUCT PROVIDER (if applicable)</w:t>
      </w:r>
    </w:p>
    <w:p w14:paraId="7F3B6D0F" w14:textId="77777777" w:rsidR="009006D6" w:rsidRPr="009006D6" w:rsidRDefault="009006D6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3827"/>
        <w:gridCol w:w="1642"/>
        <w:gridCol w:w="3513"/>
      </w:tblGrid>
      <w:tr w:rsidR="009006D6" w:rsidRPr="009006D6" w14:paraId="1F75CFA9" w14:textId="77777777" w:rsidTr="005D5432">
        <w:trPr>
          <w:trHeight w:val="340"/>
        </w:trPr>
        <w:tc>
          <w:tcPr>
            <w:tcW w:w="1555" w:type="dxa"/>
            <w:vAlign w:val="bottom"/>
          </w:tcPr>
          <w:p w14:paraId="25D3C3D3" w14:textId="77777777" w:rsidR="009006D6" w:rsidRPr="009006D6" w:rsidRDefault="009006D6" w:rsidP="006774C8">
            <w:pPr>
              <w:rPr>
                <w:rFonts w:ascii="Arial" w:hAnsi="Arial" w:cs="Arial"/>
                <w:sz w:val="16"/>
                <w:szCs w:val="16"/>
                <w:lang w:eastAsia="en-ZA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 xml:space="preserve">Bank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bottom"/>
          </w:tcPr>
          <w:p w14:paraId="480C345E" w14:textId="77777777" w:rsidR="009006D6" w:rsidRPr="00DA26E4" w:rsidRDefault="00DA26E4" w:rsidP="006774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26E4">
              <w:rPr>
                <w:rFonts w:ascii="Arial" w:hAnsi="Arial" w:cs="Arial"/>
                <w:b/>
                <w:bCs/>
                <w:sz w:val="16"/>
                <w:szCs w:val="16"/>
              </w:rPr>
              <w:t>Nedbank</w:t>
            </w:r>
          </w:p>
        </w:tc>
        <w:tc>
          <w:tcPr>
            <w:tcW w:w="1642" w:type="dxa"/>
            <w:vAlign w:val="bottom"/>
          </w:tcPr>
          <w:p w14:paraId="1741D544" w14:textId="77777777" w:rsidR="009006D6" w:rsidRPr="009006D6" w:rsidRDefault="009006D6" w:rsidP="009006D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en-ZA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Account no</w:t>
            </w:r>
          </w:p>
        </w:tc>
        <w:tc>
          <w:tcPr>
            <w:tcW w:w="3513" w:type="dxa"/>
            <w:tcBorders>
              <w:bottom w:val="single" w:sz="4" w:space="0" w:color="auto"/>
            </w:tcBorders>
            <w:vAlign w:val="bottom"/>
          </w:tcPr>
          <w:p w14:paraId="539F4062" w14:textId="77777777" w:rsidR="009006D6" w:rsidRPr="00DA26E4" w:rsidRDefault="00DA26E4" w:rsidP="006774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26E4">
              <w:rPr>
                <w:rFonts w:ascii="Arial" w:hAnsi="Arial" w:cs="Arial"/>
                <w:b/>
                <w:bCs/>
                <w:sz w:val="16"/>
                <w:szCs w:val="16"/>
              </w:rPr>
              <w:t>1230802711</w:t>
            </w:r>
          </w:p>
        </w:tc>
      </w:tr>
      <w:tr w:rsidR="009006D6" w:rsidRPr="009006D6" w14:paraId="124C1FDB" w14:textId="77777777" w:rsidTr="005D5432">
        <w:trPr>
          <w:trHeight w:val="340"/>
        </w:trPr>
        <w:tc>
          <w:tcPr>
            <w:tcW w:w="1555" w:type="dxa"/>
            <w:vAlign w:val="bottom"/>
          </w:tcPr>
          <w:p w14:paraId="05AC5AFE" w14:textId="77777777" w:rsidR="009006D6" w:rsidRPr="009006D6" w:rsidRDefault="009006D6" w:rsidP="006774C8">
            <w:pPr>
              <w:rPr>
                <w:rFonts w:ascii="Arial" w:hAnsi="Arial" w:cs="Arial"/>
                <w:sz w:val="16"/>
                <w:szCs w:val="16"/>
                <w:lang w:eastAsia="en-ZA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Branch code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2B7886" w14:textId="77777777" w:rsidR="009006D6" w:rsidRPr="00DA26E4" w:rsidRDefault="00DA26E4" w:rsidP="006774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26E4">
              <w:rPr>
                <w:rFonts w:ascii="Arial" w:hAnsi="Arial" w:cs="Arial"/>
                <w:b/>
                <w:bCs/>
                <w:sz w:val="16"/>
                <w:szCs w:val="16"/>
              </w:rPr>
              <w:t>198765</w:t>
            </w:r>
          </w:p>
        </w:tc>
        <w:tc>
          <w:tcPr>
            <w:tcW w:w="1642" w:type="dxa"/>
            <w:vAlign w:val="bottom"/>
          </w:tcPr>
          <w:p w14:paraId="5EBB73A3" w14:textId="77777777" w:rsidR="009006D6" w:rsidRPr="009006D6" w:rsidRDefault="009006D6" w:rsidP="009006D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en-ZA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Name of account</w:t>
            </w:r>
          </w:p>
        </w:tc>
        <w:tc>
          <w:tcPr>
            <w:tcW w:w="35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500E94" w14:textId="77777777" w:rsidR="009006D6" w:rsidRPr="00DA26E4" w:rsidRDefault="00DA26E4" w:rsidP="006774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26E4">
              <w:rPr>
                <w:rFonts w:ascii="Arial" w:hAnsi="Arial" w:cs="Arial"/>
                <w:b/>
                <w:bCs/>
                <w:sz w:val="16"/>
                <w:szCs w:val="16"/>
              </w:rPr>
              <w:t>Tax-free Savings Account</w:t>
            </w:r>
          </w:p>
        </w:tc>
      </w:tr>
      <w:tr w:rsidR="009006D6" w:rsidRPr="009006D6" w14:paraId="29ECC870" w14:textId="77777777" w:rsidTr="005D5432">
        <w:trPr>
          <w:trHeight w:val="340"/>
        </w:trPr>
        <w:tc>
          <w:tcPr>
            <w:tcW w:w="1555" w:type="dxa"/>
            <w:vAlign w:val="bottom"/>
          </w:tcPr>
          <w:p w14:paraId="0D6ED11B" w14:textId="77777777" w:rsidR="009006D6" w:rsidRPr="009006D6" w:rsidRDefault="009006D6" w:rsidP="006774C8">
            <w:pPr>
              <w:rPr>
                <w:rFonts w:ascii="Arial" w:hAnsi="Arial" w:cs="Arial"/>
                <w:sz w:val="16"/>
                <w:szCs w:val="16"/>
                <w:lang w:eastAsia="en-ZA"/>
              </w:rPr>
            </w:pPr>
            <w:r w:rsidRPr="009006D6">
              <w:rPr>
                <w:rFonts w:ascii="Arial" w:hAnsi="Arial" w:cs="Arial"/>
                <w:sz w:val="16"/>
                <w:szCs w:val="16"/>
                <w:lang w:eastAsia="en-ZA"/>
              </w:rPr>
              <w:t>Reference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58A34A" w14:textId="77777777" w:rsidR="009006D6" w:rsidRPr="00DA26E4" w:rsidRDefault="00DA26E4" w:rsidP="006774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26E4">
              <w:rPr>
                <w:rFonts w:ascii="Arial" w:hAnsi="Arial" w:cs="Arial"/>
                <w:b/>
                <w:bCs/>
                <w:sz w:val="16"/>
                <w:szCs w:val="16"/>
              </w:rPr>
              <w:t>Client ID number/Passport number</w:t>
            </w:r>
          </w:p>
        </w:tc>
        <w:tc>
          <w:tcPr>
            <w:tcW w:w="1642" w:type="dxa"/>
            <w:vAlign w:val="bottom"/>
          </w:tcPr>
          <w:p w14:paraId="367D4DB6" w14:textId="77777777" w:rsidR="009006D6" w:rsidRPr="009006D6" w:rsidRDefault="009006D6" w:rsidP="009006D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</w:tc>
        <w:tc>
          <w:tcPr>
            <w:tcW w:w="3513" w:type="dxa"/>
            <w:tcBorders>
              <w:top w:val="single" w:sz="4" w:space="0" w:color="auto"/>
            </w:tcBorders>
            <w:vAlign w:val="bottom"/>
          </w:tcPr>
          <w:p w14:paraId="001B1477" w14:textId="77777777" w:rsidR="009006D6" w:rsidRPr="009006D6" w:rsidRDefault="009006D6" w:rsidP="006774C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BD234CC" w14:textId="77777777" w:rsidR="009006D6" w:rsidRPr="009006D6" w:rsidRDefault="009006D6" w:rsidP="009006D6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ZA"/>
        </w:rPr>
      </w:pPr>
    </w:p>
    <w:p w14:paraId="4A40629B" w14:textId="77777777" w:rsidR="009006D6" w:rsidRPr="009006D6" w:rsidRDefault="009006D6" w:rsidP="009006D6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ZA"/>
        </w:rPr>
      </w:pPr>
    </w:p>
    <w:p w14:paraId="2313AEC0" w14:textId="77777777" w:rsidR="009006D6" w:rsidRDefault="009006D6" w:rsidP="009006D6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eastAsia="en-ZA"/>
        </w:rPr>
      </w:pPr>
      <w:r w:rsidRPr="005D5432">
        <w:rPr>
          <w:rFonts w:ascii="Arial" w:hAnsi="Arial" w:cs="Arial"/>
          <w:b/>
          <w:bCs/>
          <w:sz w:val="16"/>
          <w:szCs w:val="16"/>
          <w:lang w:eastAsia="en-ZA"/>
        </w:rPr>
        <w:t>ON BEHALF OF RECEIVING PRODUCT PROVIDER</w:t>
      </w:r>
    </w:p>
    <w:p w14:paraId="4523B871" w14:textId="77777777" w:rsidR="005D5432" w:rsidRPr="005D5432" w:rsidRDefault="005D5432" w:rsidP="009006D6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eastAsia="en-ZA"/>
        </w:rPr>
      </w:pPr>
    </w:p>
    <w:p w14:paraId="0667A5D7" w14:textId="77777777" w:rsidR="009006D6" w:rsidRPr="005D5432" w:rsidRDefault="009006D6" w:rsidP="009006D6">
      <w:pPr>
        <w:autoSpaceDE w:val="0"/>
        <w:autoSpaceDN w:val="0"/>
        <w:adjustRightInd w:val="0"/>
        <w:rPr>
          <w:rFonts w:ascii="ArialMT" w:hAnsi="ArialMT" w:cs="ArialMT"/>
          <w:sz w:val="16"/>
          <w:szCs w:val="16"/>
          <w:lang w:eastAsia="en-ZA"/>
        </w:rPr>
      </w:pPr>
      <w:r w:rsidRPr="005D5432">
        <w:rPr>
          <w:rFonts w:ascii="ArialMT" w:hAnsi="ArialMT" w:cs="ArialMT"/>
          <w:sz w:val="16"/>
          <w:szCs w:val="16"/>
          <w:lang w:eastAsia="en-ZA"/>
        </w:rPr>
        <w:t>We will accept the above tax-free savings account transfer and confirm that:</w:t>
      </w:r>
    </w:p>
    <w:p w14:paraId="5151D3F7" w14:textId="77777777" w:rsidR="009006D6" w:rsidRPr="00DA26E4" w:rsidRDefault="009006D6" w:rsidP="009006D6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ZA"/>
        </w:rPr>
      </w:pPr>
    </w:p>
    <w:p w14:paraId="4B3D80AC" w14:textId="77777777" w:rsidR="00DA26E4" w:rsidRPr="00DA26E4" w:rsidRDefault="00DA26E4" w:rsidP="00DA26E4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cs="Arial"/>
          <w:sz w:val="16"/>
          <w:szCs w:val="16"/>
          <w:lang w:eastAsia="en-ZA"/>
        </w:rPr>
      </w:pPr>
      <w:r w:rsidRPr="00DA26E4">
        <w:rPr>
          <w:rFonts w:cs="Arial"/>
          <w:sz w:val="16"/>
          <w:szCs w:val="16"/>
          <w:lang w:eastAsia="en-ZA"/>
        </w:rPr>
        <w:t>the above transfer request will be processed according to the regulations published in terms of section 12</w:t>
      </w:r>
      <w:proofErr w:type="gramStart"/>
      <w:r w:rsidRPr="00DA26E4">
        <w:rPr>
          <w:rFonts w:cs="Arial"/>
          <w:sz w:val="16"/>
          <w:szCs w:val="16"/>
          <w:lang w:eastAsia="en-ZA"/>
        </w:rPr>
        <w:t>T(</w:t>
      </w:r>
      <w:proofErr w:type="gramEnd"/>
      <w:r w:rsidRPr="00DA26E4">
        <w:rPr>
          <w:rFonts w:cs="Arial"/>
          <w:sz w:val="16"/>
          <w:szCs w:val="16"/>
          <w:lang w:eastAsia="en-ZA"/>
        </w:rPr>
        <w:t>8) of the Income Tax Act; and</w:t>
      </w:r>
    </w:p>
    <w:p w14:paraId="117E2D70" w14:textId="77777777" w:rsidR="009006D6" w:rsidRDefault="00DA26E4" w:rsidP="00DA26E4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cs="Arial"/>
          <w:sz w:val="16"/>
          <w:szCs w:val="16"/>
          <w:lang w:eastAsia="en-ZA"/>
        </w:rPr>
      </w:pPr>
      <w:r w:rsidRPr="00DA26E4">
        <w:rPr>
          <w:rFonts w:cs="Arial"/>
          <w:sz w:val="16"/>
          <w:szCs w:val="16"/>
          <w:lang w:eastAsia="en-ZA"/>
        </w:rPr>
        <w:t>the account into which the funds will be transferred is a tax-free savings account as defined in section 12T of the Income</w:t>
      </w:r>
      <w:r w:rsidR="005D5432">
        <w:rPr>
          <w:rFonts w:cs="Arial"/>
          <w:sz w:val="16"/>
          <w:szCs w:val="16"/>
          <w:lang w:eastAsia="en-ZA"/>
        </w:rPr>
        <w:t xml:space="preserve"> Tax Act.</w:t>
      </w:r>
    </w:p>
    <w:p w14:paraId="6C72A44C" w14:textId="0119BDD0" w:rsidR="00EC3FEB" w:rsidRPr="00DA26E4" w:rsidRDefault="00EC3FEB" w:rsidP="00DA26E4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cs="Arial"/>
          <w:sz w:val="16"/>
          <w:szCs w:val="16"/>
          <w:lang w:eastAsia="en-ZA"/>
        </w:rPr>
      </w:pPr>
      <w:r w:rsidRPr="00EC3FEB">
        <w:rPr>
          <w:rFonts w:cs="Arial"/>
          <w:sz w:val="16"/>
          <w:szCs w:val="16"/>
          <w:lang w:eastAsia="en-ZA"/>
        </w:rPr>
        <w:t>Note: It can take up to 10 days for the tax-free transfer process to be completed between financial institutions.</w:t>
      </w:r>
    </w:p>
    <w:sectPr w:rsidR="00EC3FEB" w:rsidRPr="00DA26E4" w:rsidSect="00C76E2B">
      <w:headerReference w:type="first" r:id="rId11"/>
      <w:footerReference w:type="first" r:id="rId12"/>
      <w:type w:val="oddPage"/>
      <w:pgSz w:w="11907" w:h="16840" w:code="9"/>
      <w:pgMar w:top="567" w:right="680" w:bottom="737" w:left="680" w:header="569" w:footer="11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01536" w14:textId="77777777" w:rsidR="0048692F" w:rsidRDefault="0048692F">
      <w:r>
        <w:separator/>
      </w:r>
    </w:p>
  </w:endnote>
  <w:endnote w:type="continuationSeparator" w:id="0">
    <w:p w14:paraId="3DF2316D" w14:textId="77777777" w:rsidR="0048692F" w:rsidRDefault="00486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B28D6D0-F5CC-4835-9E08-047DAF9D5217}"/>
    <w:embedBold r:id="rId2" w:fontKey="{836E3C9D-39EC-4BAF-883C-6DA9E4F0F5F5}"/>
  </w:font>
  <w:font w:name="Latin725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ldine721 BT">
    <w:altName w:val="Century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8" w:type="dxa"/>
      <w:tblLayout w:type="fixed"/>
      <w:tblLook w:val="0000" w:firstRow="0" w:lastRow="0" w:firstColumn="0" w:lastColumn="0" w:noHBand="0" w:noVBand="0"/>
    </w:tblPr>
    <w:tblGrid>
      <w:gridCol w:w="5487"/>
      <w:gridCol w:w="5245"/>
    </w:tblGrid>
    <w:tr w:rsidR="00C76E2B" w:rsidRPr="006774C8" w14:paraId="2685E980" w14:textId="77777777">
      <w:trPr>
        <w:cantSplit/>
      </w:trPr>
      <w:tc>
        <w:tcPr>
          <w:tcW w:w="10732" w:type="dxa"/>
          <w:gridSpan w:val="2"/>
          <w:tcBorders>
            <w:top w:val="single" w:sz="8" w:space="0" w:color="auto"/>
          </w:tcBorders>
          <w:vAlign w:val="bottom"/>
        </w:tcPr>
        <w:p w14:paraId="20F9B448" w14:textId="77777777" w:rsidR="00C76E2B" w:rsidRPr="006774C8" w:rsidRDefault="00C76E2B" w:rsidP="006774C8">
          <w:pPr>
            <w:pStyle w:val="Footer"/>
            <w:rPr>
              <w:rFonts w:ascii="Arial" w:hAnsi="Arial" w:cs="Arial"/>
              <w:noProof/>
              <w:position w:val="6"/>
              <w:sz w:val="12"/>
            </w:rPr>
          </w:pPr>
          <w:r>
            <w:rPr>
              <w:rFonts w:ascii="Arial" w:hAnsi="Arial" w:cs="Arial"/>
              <w:noProof/>
              <w:position w:val="6"/>
              <w:sz w:val="12"/>
            </w:rPr>
            <w:t>Nedbank Ltd</w:t>
          </w:r>
          <w:r w:rsidRPr="006774C8">
            <w:rPr>
              <w:rFonts w:ascii="Arial" w:hAnsi="Arial" w:cs="Arial"/>
              <w:noProof/>
              <w:position w:val="6"/>
              <w:sz w:val="12"/>
            </w:rPr>
            <w:t xml:space="preserve"> Reg No 1951/000009/06. Authorised financial services and registered credit provider (NCRCP16).</w:t>
          </w:r>
        </w:p>
      </w:tc>
    </w:tr>
    <w:tr w:rsidR="00C76E2B" w:rsidRPr="006774C8" w14:paraId="19E41935" w14:textId="77777777">
      <w:tblPrEx>
        <w:tblBorders>
          <w:top w:val="single" w:sz="8" w:space="0" w:color="auto"/>
        </w:tblBorders>
      </w:tblPrEx>
      <w:trPr>
        <w:cantSplit/>
      </w:trPr>
      <w:tc>
        <w:tcPr>
          <w:tcW w:w="5487" w:type="dxa"/>
          <w:tcBorders>
            <w:top w:val="single" w:sz="4" w:space="0" w:color="auto"/>
          </w:tcBorders>
        </w:tcPr>
        <w:p w14:paraId="7A5BA7F1" w14:textId="77777777" w:rsidR="00C76E2B" w:rsidRPr="006774C8" w:rsidRDefault="00C76E2B">
          <w:pPr>
            <w:pStyle w:val="Footer"/>
            <w:rPr>
              <w:rFonts w:ascii="Arial" w:hAnsi="Arial" w:cs="Arial"/>
              <w:sz w:val="13"/>
            </w:rPr>
          </w:pPr>
          <w:r w:rsidRPr="006774C8">
            <w:rPr>
              <w:rFonts w:ascii="Arial" w:hAnsi="Arial" w:cs="Arial"/>
              <w:sz w:val="13"/>
            </w:rPr>
            <w:t xml:space="preserve">Page </w:t>
          </w:r>
          <w:r w:rsidRPr="006774C8">
            <w:rPr>
              <w:rFonts w:ascii="Arial" w:hAnsi="Arial" w:cs="Arial"/>
              <w:sz w:val="13"/>
            </w:rPr>
            <w:fldChar w:fldCharType="begin"/>
          </w:r>
          <w:r w:rsidRPr="006774C8">
            <w:rPr>
              <w:rFonts w:ascii="Arial" w:hAnsi="Arial" w:cs="Arial"/>
              <w:sz w:val="13"/>
            </w:rPr>
            <w:instrText xml:space="preserve"> PAGE </w:instrText>
          </w:r>
          <w:r w:rsidRPr="006774C8">
            <w:rPr>
              <w:rFonts w:ascii="Arial" w:hAnsi="Arial" w:cs="Arial"/>
              <w:sz w:val="13"/>
            </w:rPr>
            <w:fldChar w:fldCharType="separate"/>
          </w:r>
          <w:r>
            <w:rPr>
              <w:rFonts w:ascii="Arial" w:hAnsi="Arial" w:cs="Arial"/>
              <w:noProof/>
              <w:sz w:val="13"/>
            </w:rPr>
            <w:t>3</w:t>
          </w:r>
          <w:r w:rsidRPr="006774C8">
            <w:rPr>
              <w:rFonts w:ascii="Arial" w:hAnsi="Arial" w:cs="Arial"/>
              <w:sz w:val="13"/>
            </w:rPr>
            <w:fldChar w:fldCharType="end"/>
          </w:r>
          <w:r w:rsidRPr="006774C8">
            <w:rPr>
              <w:rFonts w:ascii="Arial" w:hAnsi="Arial" w:cs="Arial"/>
              <w:sz w:val="13"/>
            </w:rPr>
            <w:t xml:space="preserve"> of </w:t>
          </w:r>
          <w:r w:rsidRPr="006774C8">
            <w:rPr>
              <w:rFonts w:ascii="Arial" w:hAnsi="Arial" w:cs="Arial"/>
              <w:sz w:val="13"/>
            </w:rPr>
            <w:fldChar w:fldCharType="begin"/>
          </w:r>
          <w:r w:rsidRPr="006774C8">
            <w:rPr>
              <w:rFonts w:ascii="Arial" w:hAnsi="Arial" w:cs="Arial"/>
              <w:sz w:val="13"/>
            </w:rPr>
            <w:instrText xml:space="preserve"> NUMPAGES </w:instrText>
          </w:r>
          <w:r w:rsidRPr="006774C8">
            <w:rPr>
              <w:rFonts w:ascii="Arial" w:hAnsi="Arial" w:cs="Arial"/>
              <w:sz w:val="13"/>
            </w:rPr>
            <w:fldChar w:fldCharType="separate"/>
          </w:r>
          <w:r>
            <w:rPr>
              <w:rFonts w:ascii="Arial" w:hAnsi="Arial" w:cs="Arial"/>
              <w:noProof/>
              <w:sz w:val="13"/>
            </w:rPr>
            <w:t>7</w:t>
          </w:r>
          <w:r w:rsidRPr="006774C8">
            <w:rPr>
              <w:rFonts w:ascii="Arial" w:hAnsi="Arial" w:cs="Arial"/>
              <w:sz w:val="13"/>
            </w:rPr>
            <w:fldChar w:fldCharType="end"/>
          </w:r>
        </w:p>
      </w:tc>
      <w:tc>
        <w:tcPr>
          <w:tcW w:w="5245" w:type="dxa"/>
          <w:tcBorders>
            <w:top w:val="single" w:sz="4" w:space="0" w:color="auto"/>
          </w:tcBorders>
        </w:tcPr>
        <w:p w14:paraId="2946BD97" w14:textId="11F37218" w:rsidR="00C76E2B" w:rsidRPr="006774C8" w:rsidRDefault="00C76E2B">
          <w:pPr>
            <w:pStyle w:val="Footer"/>
            <w:jc w:val="right"/>
            <w:rPr>
              <w:rFonts w:ascii="Arial" w:hAnsi="Arial" w:cs="Arial"/>
              <w:sz w:val="13"/>
            </w:rPr>
          </w:pPr>
          <w:r w:rsidRPr="006774C8">
            <w:rPr>
              <w:rFonts w:ascii="Arial" w:hAnsi="Arial" w:cs="Arial"/>
              <w:sz w:val="13"/>
            </w:rPr>
            <w:fldChar w:fldCharType="begin"/>
          </w:r>
          <w:r w:rsidRPr="006774C8">
            <w:rPr>
              <w:rFonts w:ascii="Arial" w:hAnsi="Arial" w:cs="Arial"/>
              <w:sz w:val="13"/>
            </w:rPr>
            <w:instrText xml:space="preserve"> DOCPROPERTY  Title </w:instrText>
          </w:r>
          <w:r w:rsidRPr="006774C8">
            <w:rPr>
              <w:rFonts w:ascii="Arial" w:hAnsi="Arial" w:cs="Arial"/>
              <w:sz w:val="13"/>
            </w:rPr>
            <w:fldChar w:fldCharType="separate"/>
          </w:r>
          <w:r w:rsidR="005E106F">
            <w:rPr>
              <w:rFonts w:ascii="Arial" w:hAnsi="Arial" w:cs="Arial"/>
              <w:sz w:val="13"/>
            </w:rPr>
            <w:t>TaxFreeSavingsTransferRequestForm.docx 03Dec24 | SD2</w:t>
          </w:r>
          <w:r w:rsidRPr="006774C8">
            <w:rPr>
              <w:rFonts w:ascii="Arial" w:hAnsi="Arial" w:cs="Arial"/>
              <w:sz w:val="13"/>
            </w:rPr>
            <w:fldChar w:fldCharType="end"/>
          </w:r>
        </w:p>
      </w:tc>
    </w:tr>
  </w:tbl>
  <w:p w14:paraId="5EA7C771" w14:textId="77777777" w:rsidR="00C76E2B" w:rsidRPr="006774C8" w:rsidRDefault="00C76E2B" w:rsidP="00964592">
    <w:pPr>
      <w:pStyle w:val="Footer"/>
      <w:rPr>
        <w:rFonts w:ascii="Arial" w:hAnsi="Arial" w:cs="Arial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09567" w14:textId="77777777" w:rsidR="0048692F" w:rsidRDefault="0048692F">
      <w:r>
        <w:separator/>
      </w:r>
    </w:p>
  </w:footnote>
  <w:footnote w:type="continuationSeparator" w:id="0">
    <w:p w14:paraId="57E87F34" w14:textId="77777777" w:rsidR="0048692F" w:rsidRDefault="004869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00" w:firstRow="0" w:lastRow="0" w:firstColumn="0" w:lastColumn="0" w:noHBand="0" w:noVBand="0"/>
    </w:tblPr>
    <w:tblGrid>
      <w:gridCol w:w="5245"/>
      <w:gridCol w:w="5302"/>
    </w:tblGrid>
    <w:tr w:rsidR="00C76E2B" w:rsidRPr="00B26868" w14:paraId="71EEE3A1" w14:textId="77777777" w:rsidTr="00C76E2B">
      <w:tc>
        <w:tcPr>
          <w:tcW w:w="5245" w:type="dxa"/>
        </w:tcPr>
        <w:p w14:paraId="3F1BCE65" w14:textId="77777777" w:rsidR="00C76E2B" w:rsidRDefault="00C76E2B" w:rsidP="00C76E2B">
          <w:pPr>
            <w:pStyle w:val="Header"/>
            <w:rPr>
              <w:rFonts w:ascii="Arial-BoldMT" w:hAnsi="Arial-BoldMT" w:cs="Arial-BoldMT"/>
              <w:b/>
              <w:bCs/>
              <w:lang w:eastAsia="en-ZA"/>
            </w:rPr>
          </w:pPr>
        </w:p>
        <w:p w14:paraId="28C9DCA6" w14:textId="77777777" w:rsidR="00C76E2B" w:rsidRDefault="00C76E2B" w:rsidP="00C76E2B">
          <w:pPr>
            <w:pStyle w:val="Header"/>
            <w:rPr>
              <w:rFonts w:ascii="Arial-BoldMT" w:hAnsi="Arial-BoldMT" w:cs="Arial-BoldMT"/>
              <w:b/>
              <w:bCs/>
            </w:rPr>
          </w:pPr>
        </w:p>
        <w:p w14:paraId="63228B9E" w14:textId="77777777" w:rsidR="00C76E2B" w:rsidRDefault="00C76E2B" w:rsidP="00C76E2B">
          <w:pPr>
            <w:pStyle w:val="Header"/>
            <w:rPr>
              <w:rFonts w:cs="Arial"/>
            </w:rPr>
          </w:pPr>
          <w:r>
            <w:rPr>
              <w:rFonts w:ascii="Arial-BoldMT" w:hAnsi="Arial-BoldMT" w:cs="Arial-BoldMT"/>
              <w:b/>
              <w:bCs/>
              <w:lang w:eastAsia="en-ZA"/>
            </w:rPr>
            <w:t>TAX-FREE SAVINGS TRANSFER REQUEST FORM</w:t>
          </w:r>
        </w:p>
      </w:tc>
      <w:tc>
        <w:tcPr>
          <w:tcW w:w="5302" w:type="dxa"/>
        </w:tcPr>
        <w:p w14:paraId="3F5318E5" w14:textId="77777777" w:rsidR="00C76E2B" w:rsidRPr="00743C11" w:rsidRDefault="00C76E2B" w:rsidP="00C76E2B">
          <w:pPr>
            <w:pStyle w:val="Header"/>
            <w:jc w:val="right"/>
            <w:rPr>
              <w:rFonts w:cs="Arial"/>
              <w:b/>
              <w:caps/>
            </w:rPr>
          </w:pPr>
          <w:r>
            <w:rPr>
              <w:rFonts w:cs="Arial"/>
              <w:b/>
              <w:caps/>
              <w:noProof/>
            </w:rPr>
            <w:drawing>
              <wp:inline distT="0" distB="0" distL="0" distR="0" wp14:anchorId="6D3C495B" wp14:editId="3CD721E4">
                <wp:extent cx="1044000" cy="1044000"/>
                <wp:effectExtent l="0" t="0" r="3810" b="3810"/>
                <wp:docPr id="9" name="Picture 9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76E2B" w:rsidRPr="00B26868" w14:paraId="4B362C32" w14:textId="77777777" w:rsidTr="00C76E2B">
      <w:tc>
        <w:tcPr>
          <w:tcW w:w="5245" w:type="dxa"/>
          <w:tcBorders>
            <w:bottom w:val="single" w:sz="8" w:space="0" w:color="auto"/>
          </w:tcBorders>
        </w:tcPr>
        <w:p w14:paraId="749F7A8A" w14:textId="77777777" w:rsidR="00C76E2B" w:rsidRDefault="00C76E2B" w:rsidP="00C76E2B">
          <w:pPr>
            <w:pStyle w:val="Header"/>
            <w:rPr>
              <w:rFonts w:cs="Arial"/>
              <w:sz w:val="14"/>
            </w:rPr>
          </w:pPr>
        </w:p>
      </w:tc>
      <w:tc>
        <w:tcPr>
          <w:tcW w:w="5302" w:type="dxa"/>
          <w:tcBorders>
            <w:bottom w:val="single" w:sz="8" w:space="0" w:color="auto"/>
          </w:tcBorders>
        </w:tcPr>
        <w:p w14:paraId="252D056F" w14:textId="77777777" w:rsidR="00C76E2B" w:rsidRPr="00743C11" w:rsidRDefault="00C76E2B" w:rsidP="00C76E2B">
          <w:pPr>
            <w:pStyle w:val="Header"/>
            <w:jc w:val="right"/>
            <w:rPr>
              <w:rFonts w:cs="Arial"/>
              <w:b/>
              <w:bCs/>
              <w:caps/>
              <w:sz w:val="18"/>
              <w:szCs w:val="18"/>
            </w:rPr>
          </w:pPr>
        </w:p>
      </w:tc>
    </w:tr>
  </w:tbl>
  <w:p w14:paraId="784A4ED4" w14:textId="77777777" w:rsidR="00C76E2B" w:rsidRPr="00D7343F" w:rsidRDefault="00C76E2B" w:rsidP="00D7343F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574F"/>
    <w:multiLevelType w:val="multilevel"/>
    <w:tmpl w:val="D01ECF58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5.%3"/>
      <w:lvlJc w:val="left"/>
      <w:pPr>
        <w:tabs>
          <w:tab w:val="num" w:pos="-143"/>
        </w:tabs>
        <w:ind w:left="1353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0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984" w:hanging="1440"/>
      </w:pPr>
      <w:rPr>
        <w:rFonts w:hint="default"/>
      </w:rPr>
    </w:lvl>
  </w:abstractNum>
  <w:abstractNum w:abstractNumId="1" w15:restartNumberingAfterBreak="0">
    <w:nsid w:val="039178B8"/>
    <w:multiLevelType w:val="multilevel"/>
    <w:tmpl w:val="205A76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58F7736"/>
    <w:multiLevelType w:val="multilevel"/>
    <w:tmpl w:val="2E1C2F9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01" w:hanging="170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 w15:restartNumberingAfterBreak="0">
    <w:nsid w:val="0AFE7557"/>
    <w:multiLevelType w:val="multilevel"/>
    <w:tmpl w:val="C09210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8E36E04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B60422C"/>
    <w:multiLevelType w:val="hybridMultilevel"/>
    <w:tmpl w:val="84F669DC"/>
    <w:lvl w:ilvl="0" w:tplc="08090001">
      <w:start w:val="1"/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6" w15:restartNumberingAfterBreak="0">
    <w:nsid w:val="3589007A"/>
    <w:multiLevelType w:val="hybridMultilevel"/>
    <w:tmpl w:val="0636B7D0"/>
    <w:lvl w:ilvl="0" w:tplc="FC34E0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28439A"/>
    <w:multiLevelType w:val="multilevel"/>
    <w:tmpl w:val="3B72E9A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233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0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1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91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24" w:hanging="1440"/>
      </w:pPr>
      <w:rPr>
        <w:rFonts w:hint="default"/>
      </w:rPr>
    </w:lvl>
  </w:abstractNum>
  <w:abstractNum w:abstractNumId="8" w15:restartNumberingAfterBreak="0">
    <w:nsid w:val="375A40D7"/>
    <w:multiLevelType w:val="hybridMultilevel"/>
    <w:tmpl w:val="5016E0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D3D20DE"/>
    <w:multiLevelType w:val="hybridMultilevel"/>
    <w:tmpl w:val="1C648E5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75B29"/>
    <w:multiLevelType w:val="hybridMultilevel"/>
    <w:tmpl w:val="1B8666E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4338D5"/>
    <w:multiLevelType w:val="multilevel"/>
    <w:tmpl w:val="1A381D8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1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91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24" w:hanging="1440"/>
      </w:pPr>
      <w:rPr>
        <w:rFonts w:hint="default"/>
      </w:rPr>
    </w:lvl>
  </w:abstractNum>
  <w:abstractNum w:abstractNumId="12" w15:restartNumberingAfterBreak="0">
    <w:nsid w:val="48506BAE"/>
    <w:multiLevelType w:val="multilevel"/>
    <w:tmpl w:val="9B28BC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76"/>
        </w:tabs>
        <w:ind w:left="2376" w:hanging="1800"/>
      </w:pPr>
      <w:rPr>
        <w:rFonts w:hint="default"/>
      </w:rPr>
    </w:lvl>
  </w:abstractNum>
  <w:abstractNum w:abstractNumId="13" w15:restartNumberingAfterBreak="0">
    <w:nsid w:val="53E11A04"/>
    <w:multiLevelType w:val="hybridMultilevel"/>
    <w:tmpl w:val="F98274E4"/>
    <w:lvl w:ilvl="0" w:tplc="9C563150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14" w15:restartNumberingAfterBreak="0">
    <w:nsid w:val="55E0279E"/>
    <w:multiLevelType w:val="hybridMultilevel"/>
    <w:tmpl w:val="43103558"/>
    <w:lvl w:ilvl="0" w:tplc="676E51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936649"/>
    <w:multiLevelType w:val="multilevel"/>
    <w:tmpl w:val="7BEC87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B1D1EC5"/>
    <w:multiLevelType w:val="multilevel"/>
    <w:tmpl w:val="37ECBD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4"/>
        </w:tabs>
        <w:ind w:left="714" w:hanging="71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72"/>
        </w:tabs>
        <w:ind w:left="1372" w:hanging="137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9"/>
        </w:tabs>
        <w:ind w:left="1729" w:hanging="172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74"/>
        </w:tabs>
        <w:ind w:left="2074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76"/>
        </w:tabs>
        <w:ind w:left="2576" w:hanging="1440"/>
      </w:pPr>
      <w:rPr>
        <w:rFonts w:hint="default"/>
      </w:rPr>
    </w:lvl>
  </w:abstractNum>
  <w:abstractNum w:abstractNumId="17" w15:restartNumberingAfterBreak="0">
    <w:nsid w:val="5D9C7A24"/>
    <w:multiLevelType w:val="hybridMultilevel"/>
    <w:tmpl w:val="34CE3C14"/>
    <w:lvl w:ilvl="0" w:tplc="1C09000F">
      <w:start w:val="1"/>
      <w:numFmt w:val="decimal"/>
      <w:lvlText w:val="%1."/>
      <w:lvlJc w:val="left"/>
      <w:pPr>
        <w:ind w:left="928" w:hanging="360"/>
      </w:pPr>
    </w:lvl>
    <w:lvl w:ilvl="1" w:tplc="1C090019" w:tentative="1">
      <w:start w:val="1"/>
      <w:numFmt w:val="lowerLetter"/>
      <w:lvlText w:val="%2."/>
      <w:lvlJc w:val="left"/>
      <w:pPr>
        <w:ind w:left="1648" w:hanging="360"/>
      </w:pPr>
    </w:lvl>
    <w:lvl w:ilvl="2" w:tplc="1C09001B" w:tentative="1">
      <w:start w:val="1"/>
      <w:numFmt w:val="lowerRoman"/>
      <w:lvlText w:val="%3."/>
      <w:lvlJc w:val="right"/>
      <w:pPr>
        <w:ind w:left="2368" w:hanging="180"/>
      </w:pPr>
    </w:lvl>
    <w:lvl w:ilvl="3" w:tplc="1C09000F" w:tentative="1">
      <w:start w:val="1"/>
      <w:numFmt w:val="decimal"/>
      <w:lvlText w:val="%4."/>
      <w:lvlJc w:val="left"/>
      <w:pPr>
        <w:ind w:left="3088" w:hanging="360"/>
      </w:pPr>
    </w:lvl>
    <w:lvl w:ilvl="4" w:tplc="1C090019" w:tentative="1">
      <w:start w:val="1"/>
      <w:numFmt w:val="lowerLetter"/>
      <w:lvlText w:val="%5."/>
      <w:lvlJc w:val="left"/>
      <w:pPr>
        <w:ind w:left="3808" w:hanging="360"/>
      </w:pPr>
    </w:lvl>
    <w:lvl w:ilvl="5" w:tplc="1C09001B" w:tentative="1">
      <w:start w:val="1"/>
      <w:numFmt w:val="lowerRoman"/>
      <w:lvlText w:val="%6."/>
      <w:lvlJc w:val="right"/>
      <w:pPr>
        <w:ind w:left="4528" w:hanging="180"/>
      </w:pPr>
    </w:lvl>
    <w:lvl w:ilvl="6" w:tplc="1C09000F" w:tentative="1">
      <w:start w:val="1"/>
      <w:numFmt w:val="decimal"/>
      <w:lvlText w:val="%7."/>
      <w:lvlJc w:val="left"/>
      <w:pPr>
        <w:ind w:left="5248" w:hanging="360"/>
      </w:pPr>
    </w:lvl>
    <w:lvl w:ilvl="7" w:tplc="1C090019" w:tentative="1">
      <w:start w:val="1"/>
      <w:numFmt w:val="lowerLetter"/>
      <w:lvlText w:val="%8."/>
      <w:lvlJc w:val="left"/>
      <w:pPr>
        <w:ind w:left="5968" w:hanging="360"/>
      </w:pPr>
    </w:lvl>
    <w:lvl w:ilvl="8" w:tplc="1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5FA75364"/>
    <w:multiLevelType w:val="hybridMultilevel"/>
    <w:tmpl w:val="89B67BB8"/>
    <w:lvl w:ilvl="0" w:tplc="0B5E8FA8">
      <w:start w:val="1"/>
      <w:numFmt w:val="decimal"/>
      <w:lvlText w:val="%1"/>
      <w:lvlJc w:val="left"/>
      <w:pPr>
        <w:ind w:left="720" w:hanging="360"/>
      </w:pPr>
      <w:rPr>
        <w:rFonts w:hint="default"/>
        <w:sz w:val="18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2B42DD"/>
    <w:multiLevelType w:val="multilevel"/>
    <w:tmpl w:val="9E5A7D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4CF286E"/>
    <w:multiLevelType w:val="multilevel"/>
    <w:tmpl w:val="56BA80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758655E2"/>
    <w:multiLevelType w:val="multilevel"/>
    <w:tmpl w:val="693A40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22" w15:restartNumberingAfterBreak="0">
    <w:nsid w:val="768C1F41"/>
    <w:multiLevelType w:val="multilevel"/>
    <w:tmpl w:val="873204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CD3904"/>
    <w:multiLevelType w:val="hybridMultilevel"/>
    <w:tmpl w:val="2494BDC8"/>
    <w:lvl w:ilvl="0" w:tplc="E78EE984">
      <w:start w:val="3"/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7E9C6EB0"/>
    <w:multiLevelType w:val="multilevel"/>
    <w:tmpl w:val="7AA46D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76"/>
        </w:tabs>
        <w:ind w:left="2376" w:hanging="1800"/>
      </w:pPr>
      <w:rPr>
        <w:rFonts w:hint="default"/>
      </w:rPr>
    </w:lvl>
  </w:abstractNum>
  <w:num w:numId="1" w16cid:durableId="1347516070">
    <w:abstractNumId w:val="4"/>
  </w:num>
  <w:num w:numId="2" w16cid:durableId="1559167182">
    <w:abstractNumId w:val="14"/>
  </w:num>
  <w:num w:numId="3" w16cid:durableId="436143830">
    <w:abstractNumId w:val="24"/>
  </w:num>
  <w:num w:numId="4" w16cid:durableId="1114712532">
    <w:abstractNumId w:val="8"/>
  </w:num>
  <w:num w:numId="5" w16cid:durableId="651444767">
    <w:abstractNumId w:val="16"/>
  </w:num>
  <w:num w:numId="6" w16cid:durableId="2037386231">
    <w:abstractNumId w:val="5"/>
  </w:num>
  <w:num w:numId="7" w16cid:durableId="1963002180">
    <w:abstractNumId w:val="6"/>
  </w:num>
  <w:num w:numId="8" w16cid:durableId="1949459314">
    <w:abstractNumId w:val="2"/>
  </w:num>
  <w:num w:numId="9" w16cid:durableId="1833909406">
    <w:abstractNumId w:val="13"/>
  </w:num>
  <w:num w:numId="10" w16cid:durableId="352608372">
    <w:abstractNumId w:val="22"/>
  </w:num>
  <w:num w:numId="11" w16cid:durableId="53159641">
    <w:abstractNumId w:val="17"/>
  </w:num>
  <w:num w:numId="12" w16cid:durableId="255603109">
    <w:abstractNumId w:val="9"/>
  </w:num>
  <w:num w:numId="13" w16cid:durableId="2133593070">
    <w:abstractNumId w:val="12"/>
  </w:num>
  <w:num w:numId="14" w16cid:durableId="1971933516">
    <w:abstractNumId w:val="20"/>
  </w:num>
  <w:num w:numId="15" w16cid:durableId="137381843">
    <w:abstractNumId w:val="0"/>
  </w:num>
  <w:num w:numId="16" w16cid:durableId="122316136">
    <w:abstractNumId w:val="3"/>
  </w:num>
  <w:num w:numId="17" w16cid:durableId="1664550217">
    <w:abstractNumId w:val="19"/>
  </w:num>
  <w:num w:numId="18" w16cid:durableId="735514781">
    <w:abstractNumId w:val="15"/>
  </w:num>
  <w:num w:numId="19" w16cid:durableId="147131922">
    <w:abstractNumId w:val="18"/>
  </w:num>
  <w:num w:numId="20" w16cid:durableId="938172369">
    <w:abstractNumId w:val="23"/>
  </w:num>
  <w:num w:numId="21" w16cid:durableId="2134640056">
    <w:abstractNumId w:val="1"/>
  </w:num>
  <w:num w:numId="22" w16cid:durableId="84617426">
    <w:abstractNumId w:val="11"/>
  </w:num>
  <w:num w:numId="23" w16cid:durableId="1745374191">
    <w:abstractNumId w:val="7"/>
  </w:num>
  <w:num w:numId="24" w16cid:durableId="403453420">
    <w:abstractNumId w:val="21"/>
  </w:num>
  <w:num w:numId="25" w16cid:durableId="15270636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DV2//omkfGchXMSuSpBbqxLoXSUwWPYuEJv0hFBvotPr2TNIQIH6mu9jmBpNgmeNZy3+lAAf8iiWBnWmxVLug==" w:salt="hiibmyvprjRqGvKZLk25q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459"/>
    <w:rsid w:val="00000DB4"/>
    <w:rsid w:val="0000342B"/>
    <w:rsid w:val="00012046"/>
    <w:rsid w:val="00015868"/>
    <w:rsid w:val="0002233D"/>
    <w:rsid w:val="000228D5"/>
    <w:rsid w:val="00034853"/>
    <w:rsid w:val="000416BA"/>
    <w:rsid w:val="0004362A"/>
    <w:rsid w:val="0004441C"/>
    <w:rsid w:val="000466B5"/>
    <w:rsid w:val="0005794C"/>
    <w:rsid w:val="00060419"/>
    <w:rsid w:val="000810BC"/>
    <w:rsid w:val="00086333"/>
    <w:rsid w:val="000A5819"/>
    <w:rsid w:val="000B1362"/>
    <w:rsid w:val="000B2BEF"/>
    <w:rsid w:val="000C296F"/>
    <w:rsid w:val="000E46A8"/>
    <w:rsid w:val="000E488D"/>
    <w:rsid w:val="000E778E"/>
    <w:rsid w:val="000F0E35"/>
    <w:rsid w:val="000F5EAA"/>
    <w:rsid w:val="0010547B"/>
    <w:rsid w:val="00115FCD"/>
    <w:rsid w:val="00117EF4"/>
    <w:rsid w:val="0012128D"/>
    <w:rsid w:val="0012453E"/>
    <w:rsid w:val="00131FD0"/>
    <w:rsid w:val="00132B3D"/>
    <w:rsid w:val="0013474E"/>
    <w:rsid w:val="00142449"/>
    <w:rsid w:val="00144BAD"/>
    <w:rsid w:val="00156AC1"/>
    <w:rsid w:val="001629DA"/>
    <w:rsid w:val="001660E6"/>
    <w:rsid w:val="0018598A"/>
    <w:rsid w:val="00187516"/>
    <w:rsid w:val="001B1152"/>
    <w:rsid w:val="001E4B50"/>
    <w:rsid w:val="001E514B"/>
    <w:rsid w:val="001F0C1E"/>
    <w:rsid w:val="001F3F10"/>
    <w:rsid w:val="002139C4"/>
    <w:rsid w:val="00232FEE"/>
    <w:rsid w:val="00236E88"/>
    <w:rsid w:val="00245C47"/>
    <w:rsid w:val="00252EC3"/>
    <w:rsid w:val="00254EE7"/>
    <w:rsid w:val="002614AF"/>
    <w:rsid w:val="002876BA"/>
    <w:rsid w:val="0029162F"/>
    <w:rsid w:val="002A38A6"/>
    <w:rsid w:val="002C25C3"/>
    <w:rsid w:val="002E28F9"/>
    <w:rsid w:val="002E4C05"/>
    <w:rsid w:val="002E6705"/>
    <w:rsid w:val="002F08A6"/>
    <w:rsid w:val="003020C6"/>
    <w:rsid w:val="003224F8"/>
    <w:rsid w:val="00337C16"/>
    <w:rsid w:val="00347CF3"/>
    <w:rsid w:val="00365DDF"/>
    <w:rsid w:val="00373B09"/>
    <w:rsid w:val="003740FC"/>
    <w:rsid w:val="0039570E"/>
    <w:rsid w:val="00395E4C"/>
    <w:rsid w:val="003A0E8D"/>
    <w:rsid w:val="003B0BF0"/>
    <w:rsid w:val="003D3FAB"/>
    <w:rsid w:val="003F3808"/>
    <w:rsid w:val="004164A7"/>
    <w:rsid w:val="00420228"/>
    <w:rsid w:val="00423631"/>
    <w:rsid w:val="00427F86"/>
    <w:rsid w:val="00432523"/>
    <w:rsid w:val="004363D7"/>
    <w:rsid w:val="00452860"/>
    <w:rsid w:val="004623E4"/>
    <w:rsid w:val="00471409"/>
    <w:rsid w:val="00475CFB"/>
    <w:rsid w:val="0048692F"/>
    <w:rsid w:val="0049483E"/>
    <w:rsid w:val="004A0755"/>
    <w:rsid w:val="004A63C4"/>
    <w:rsid w:val="004A6B7B"/>
    <w:rsid w:val="004B02DA"/>
    <w:rsid w:val="004B48CB"/>
    <w:rsid w:val="004C20CC"/>
    <w:rsid w:val="004C3ED1"/>
    <w:rsid w:val="004C5839"/>
    <w:rsid w:val="004D0B25"/>
    <w:rsid w:val="004E5E61"/>
    <w:rsid w:val="004E72EC"/>
    <w:rsid w:val="00503293"/>
    <w:rsid w:val="00507FDB"/>
    <w:rsid w:val="0051661A"/>
    <w:rsid w:val="005208BA"/>
    <w:rsid w:val="00521C4E"/>
    <w:rsid w:val="00532BF3"/>
    <w:rsid w:val="00533FF6"/>
    <w:rsid w:val="00537C02"/>
    <w:rsid w:val="00546D85"/>
    <w:rsid w:val="00563D68"/>
    <w:rsid w:val="005654D1"/>
    <w:rsid w:val="00570064"/>
    <w:rsid w:val="00581474"/>
    <w:rsid w:val="00581EDD"/>
    <w:rsid w:val="005A333E"/>
    <w:rsid w:val="005B788B"/>
    <w:rsid w:val="005C60E7"/>
    <w:rsid w:val="005D5432"/>
    <w:rsid w:val="005E106F"/>
    <w:rsid w:val="00602D61"/>
    <w:rsid w:val="00606881"/>
    <w:rsid w:val="0064019A"/>
    <w:rsid w:val="00640B60"/>
    <w:rsid w:val="006436FB"/>
    <w:rsid w:val="006506A5"/>
    <w:rsid w:val="006601CC"/>
    <w:rsid w:val="00665A3C"/>
    <w:rsid w:val="00675089"/>
    <w:rsid w:val="006774C8"/>
    <w:rsid w:val="00692C67"/>
    <w:rsid w:val="006A4F77"/>
    <w:rsid w:val="006B2B5F"/>
    <w:rsid w:val="006C19A1"/>
    <w:rsid w:val="006C4710"/>
    <w:rsid w:val="006D6081"/>
    <w:rsid w:val="006E6A32"/>
    <w:rsid w:val="00714529"/>
    <w:rsid w:val="00716421"/>
    <w:rsid w:val="007220E5"/>
    <w:rsid w:val="00726990"/>
    <w:rsid w:val="00737C4A"/>
    <w:rsid w:val="00740D10"/>
    <w:rsid w:val="0074197F"/>
    <w:rsid w:val="00742C33"/>
    <w:rsid w:val="00742F0F"/>
    <w:rsid w:val="00761BDD"/>
    <w:rsid w:val="00770C12"/>
    <w:rsid w:val="00774B2F"/>
    <w:rsid w:val="0077561D"/>
    <w:rsid w:val="0078247E"/>
    <w:rsid w:val="00784754"/>
    <w:rsid w:val="007911A5"/>
    <w:rsid w:val="007A576E"/>
    <w:rsid w:val="007B1547"/>
    <w:rsid w:val="007B19DB"/>
    <w:rsid w:val="007B19ED"/>
    <w:rsid w:val="007E112A"/>
    <w:rsid w:val="007E41D9"/>
    <w:rsid w:val="007F2667"/>
    <w:rsid w:val="007F430B"/>
    <w:rsid w:val="008155E1"/>
    <w:rsid w:val="008329A5"/>
    <w:rsid w:val="008456F5"/>
    <w:rsid w:val="00856367"/>
    <w:rsid w:val="00874D2C"/>
    <w:rsid w:val="00877B9D"/>
    <w:rsid w:val="0088361E"/>
    <w:rsid w:val="0089062D"/>
    <w:rsid w:val="008C219D"/>
    <w:rsid w:val="008C573B"/>
    <w:rsid w:val="008C594E"/>
    <w:rsid w:val="008C5EA4"/>
    <w:rsid w:val="008D1F87"/>
    <w:rsid w:val="008E42D7"/>
    <w:rsid w:val="008E5619"/>
    <w:rsid w:val="008F457E"/>
    <w:rsid w:val="009006D6"/>
    <w:rsid w:val="009040C7"/>
    <w:rsid w:val="00913F8A"/>
    <w:rsid w:val="009263BD"/>
    <w:rsid w:val="00933C3B"/>
    <w:rsid w:val="009362EF"/>
    <w:rsid w:val="009366AB"/>
    <w:rsid w:val="00943535"/>
    <w:rsid w:val="00955AFA"/>
    <w:rsid w:val="00964592"/>
    <w:rsid w:val="0096691C"/>
    <w:rsid w:val="00976332"/>
    <w:rsid w:val="00985B89"/>
    <w:rsid w:val="009A2B55"/>
    <w:rsid w:val="009A411D"/>
    <w:rsid w:val="009C512D"/>
    <w:rsid w:val="009C76CF"/>
    <w:rsid w:val="009D5E17"/>
    <w:rsid w:val="009F0342"/>
    <w:rsid w:val="00A0093D"/>
    <w:rsid w:val="00A061EB"/>
    <w:rsid w:val="00A3025E"/>
    <w:rsid w:val="00A33D89"/>
    <w:rsid w:val="00A46A13"/>
    <w:rsid w:val="00A74003"/>
    <w:rsid w:val="00A80159"/>
    <w:rsid w:val="00A80FEE"/>
    <w:rsid w:val="00A875E5"/>
    <w:rsid w:val="00A96D27"/>
    <w:rsid w:val="00AA264A"/>
    <w:rsid w:val="00AA4773"/>
    <w:rsid w:val="00AB1E43"/>
    <w:rsid w:val="00AB443D"/>
    <w:rsid w:val="00AB4E59"/>
    <w:rsid w:val="00AB4FA4"/>
    <w:rsid w:val="00AB6AE8"/>
    <w:rsid w:val="00AC484A"/>
    <w:rsid w:val="00AD5F4A"/>
    <w:rsid w:val="00AD64E9"/>
    <w:rsid w:val="00AD651D"/>
    <w:rsid w:val="00AE315D"/>
    <w:rsid w:val="00AF4275"/>
    <w:rsid w:val="00AF6489"/>
    <w:rsid w:val="00B11B21"/>
    <w:rsid w:val="00B12579"/>
    <w:rsid w:val="00B16B71"/>
    <w:rsid w:val="00B17241"/>
    <w:rsid w:val="00B17563"/>
    <w:rsid w:val="00B429B7"/>
    <w:rsid w:val="00B53AFD"/>
    <w:rsid w:val="00B55A27"/>
    <w:rsid w:val="00B56B05"/>
    <w:rsid w:val="00B56C7F"/>
    <w:rsid w:val="00B75BFB"/>
    <w:rsid w:val="00B77CB5"/>
    <w:rsid w:val="00B83E8B"/>
    <w:rsid w:val="00B9024B"/>
    <w:rsid w:val="00BA66B6"/>
    <w:rsid w:val="00BB4EF8"/>
    <w:rsid w:val="00BD5348"/>
    <w:rsid w:val="00BF2478"/>
    <w:rsid w:val="00BF38B0"/>
    <w:rsid w:val="00C0129D"/>
    <w:rsid w:val="00C020CF"/>
    <w:rsid w:val="00C104CB"/>
    <w:rsid w:val="00C12139"/>
    <w:rsid w:val="00C1417F"/>
    <w:rsid w:val="00C22C37"/>
    <w:rsid w:val="00C242D0"/>
    <w:rsid w:val="00C57037"/>
    <w:rsid w:val="00C756B1"/>
    <w:rsid w:val="00C76E2B"/>
    <w:rsid w:val="00C81351"/>
    <w:rsid w:val="00CA2AA4"/>
    <w:rsid w:val="00CB3E1E"/>
    <w:rsid w:val="00CE6B87"/>
    <w:rsid w:val="00CE7362"/>
    <w:rsid w:val="00D00682"/>
    <w:rsid w:val="00D00F76"/>
    <w:rsid w:val="00D016A6"/>
    <w:rsid w:val="00D02400"/>
    <w:rsid w:val="00D05CE8"/>
    <w:rsid w:val="00D226D5"/>
    <w:rsid w:val="00D2656A"/>
    <w:rsid w:val="00D46940"/>
    <w:rsid w:val="00D60ADE"/>
    <w:rsid w:val="00D7343F"/>
    <w:rsid w:val="00D735FB"/>
    <w:rsid w:val="00D76B18"/>
    <w:rsid w:val="00DA1456"/>
    <w:rsid w:val="00DA26E4"/>
    <w:rsid w:val="00DB333A"/>
    <w:rsid w:val="00DB5A03"/>
    <w:rsid w:val="00DE0E56"/>
    <w:rsid w:val="00DE648D"/>
    <w:rsid w:val="00E1097F"/>
    <w:rsid w:val="00E10B64"/>
    <w:rsid w:val="00E22112"/>
    <w:rsid w:val="00E3317C"/>
    <w:rsid w:val="00E368EB"/>
    <w:rsid w:val="00E3760B"/>
    <w:rsid w:val="00E62AAD"/>
    <w:rsid w:val="00E72935"/>
    <w:rsid w:val="00E83A5F"/>
    <w:rsid w:val="00E86B04"/>
    <w:rsid w:val="00EA7262"/>
    <w:rsid w:val="00EB071A"/>
    <w:rsid w:val="00EB63A0"/>
    <w:rsid w:val="00EB6A60"/>
    <w:rsid w:val="00EC0CD6"/>
    <w:rsid w:val="00EC3FEB"/>
    <w:rsid w:val="00F020DA"/>
    <w:rsid w:val="00F054D9"/>
    <w:rsid w:val="00F074F8"/>
    <w:rsid w:val="00F23C0C"/>
    <w:rsid w:val="00F42BA3"/>
    <w:rsid w:val="00F528CC"/>
    <w:rsid w:val="00F5696B"/>
    <w:rsid w:val="00F67D08"/>
    <w:rsid w:val="00F841C5"/>
    <w:rsid w:val="00F87D34"/>
    <w:rsid w:val="00FA7606"/>
    <w:rsid w:val="00FB50F0"/>
    <w:rsid w:val="00FC1FCC"/>
    <w:rsid w:val="00FD0547"/>
    <w:rsid w:val="00FD1459"/>
    <w:rsid w:val="00FD3770"/>
    <w:rsid w:val="00F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2F1E3784"/>
  <w15:chartTrackingRefBased/>
  <w15:docId w15:val="{438D82BB-2BF1-4D82-831F-DB5282026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ind w:left="-108"/>
      <w:outlineLvl w:val="0"/>
    </w:pPr>
    <w:rPr>
      <w:rFonts w:ascii="Latin725 BT" w:hAnsi="Latin725 BT"/>
      <w:b/>
      <w:smallCaps/>
      <w:spacing w:val="14"/>
      <w:sz w:val="12"/>
      <w:lang w:val="en-US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Aldine721 BT" w:hAnsi="Aldine721 BT"/>
      <w:b/>
      <w:smallCaps/>
      <w:spacing w:val="14"/>
      <w:position w:val="6"/>
      <w:sz w:val="14"/>
      <w:lang w:val="en-US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Aldine721 BT" w:hAnsi="Aldine721 BT"/>
      <w:b/>
      <w:smallCaps/>
      <w:spacing w:val="14"/>
      <w:position w:val="6"/>
      <w:sz w:val="16"/>
      <w:lang w:val="en-US"/>
    </w:rPr>
  </w:style>
  <w:style w:type="paragraph" w:styleId="Heading4">
    <w:name w:val="heading 4"/>
    <w:basedOn w:val="Normal"/>
    <w:next w:val="Normal"/>
    <w:qFormat/>
    <w:pPr>
      <w:keepNext/>
      <w:ind w:left="-108"/>
      <w:outlineLvl w:val="3"/>
    </w:pPr>
    <w:rPr>
      <w:rFonts w:ascii="Aldine721 BT" w:hAnsi="Aldine721 BT"/>
      <w:b/>
      <w:smallCaps/>
      <w:spacing w:val="14"/>
      <w:position w:val="6"/>
      <w:sz w:val="1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1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lang w:val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Scaps">
    <w:name w:val="Scaps"/>
    <w:basedOn w:val="Normal"/>
    <w:pPr>
      <w:keepNext/>
      <w:outlineLvl w:val="0"/>
    </w:pPr>
    <w:rPr>
      <w:rFonts w:ascii="Aldine721 BT" w:hAnsi="Aldine721 BT"/>
      <w:smallCaps/>
      <w:spacing w:val="14"/>
      <w:position w:val="6"/>
      <w:sz w:val="16"/>
      <w:lang w:val="en-GB"/>
    </w:rPr>
  </w:style>
  <w:style w:type="character" w:customStyle="1" w:styleId="FooterChar">
    <w:name w:val="Footer Char"/>
    <w:link w:val="Footer"/>
    <w:rsid w:val="000E488D"/>
    <w:rPr>
      <w:lang w:val="en-US" w:eastAsia="en-US" w:bidi="ar-SA"/>
    </w:rPr>
  </w:style>
  <w:style w:type="table" w:styleId="TableGrid">
    <w:name w:val="Table Grid"/>
    <w:basedOn w:val="TableNormal"/>
    <w:rsid w:val="00677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774C8"/>
    <w:rPr>
      <w:color w:val="0000FF"/>
      <w:u w:val="single"/>
    </w:rPr>
  </w:style>
  <w:style w:type="character" w:styleId="Strong">
    <w:name w:val="Strong"/>
    <w:qFormat/>
    <w:rsid w:val="006774C8"/>
    <w:rPr>
      <w:b/>
      <w:bCs/>
    </w:rPr>
  </w:style>
  <w:style w:type="paragraph" w:styleId="ListParagraph">
    <w:name w:val="List Paragraph"/>
    <w:basedOn w:val="Normal"/>
    <w:qFormat/>
    <w:rsid w:val="006774C8"/>
    <w:pPr>
      <w:ind w:left="720"/>
    </w:pPr>
    <w:rPr>
      <w:rFonts w:ascii="Arial" w:hAnsi="Arial"/>
      <w:szCs w:val="24"/>
    </w:rPr>
  </w:style>
  <w:style w:type="character" w:styleId="CommentReference">
    <w:name w:val="annotation reference"/>
    <w:rsid w:val="006774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6774C8"/>
    <w:rPr>
      <w:rFonts w:ascii="Arial" w:hAnsi="Arial"/>
    </w:rPr>
  </w:style>
  <w:style w:type="character" w:customStyle="1" w:styleId="CommentTextChar">
    <w:name w:val="Comment Text Char"/>
    <w:link w:val="CommentText"/>
    <w:rsid w:val="006774C8"/>
    <w:rPr>
      <w:rFonts w:ascii="Arial" w:hAnsi="Arial"/>
      <w:lang w:val="en-ZA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6774C8"/>
    <w:rPr>
      <w:b/>
      <w:bCs/>
    </w:rPr>
  </w:style>
  <w:style w:type="character" w:customStyle="1" w:styleId="CommentSubjectChar">
    <w:name w:val="Comment Subject Char"/>
    <w:link w:val="CommentSubject"/>
    <w:rsid w:val="006774C8"/>
    <w:rPr>
      <w:rFonts w:ascii="Arial" w:hAnsi="Arial"/>
      <w:b/>
      <w:bCs/>
      <w:lang w:val="en-ZA" w:eastAsia="en-US" w:bidi="ar-SA"/>
    </w:rPr>
  </w:style>
  <w:style w:type="paragraph" w:styleId="BalloonText">
    <w:name w:val="Balloon Text"/>
    <w:basedOn w:val="Normal"/>
    <w:rsid w:val="006774C8"/>
    <w:rPr>
      <w:rFonts w:ascii="Tahoma" w:hAnsi="Tahoma" w:cs="Tahoma"/>
      <w:sz w:val="16"/>
      <w:szCs w:val="16"/>
    </w:rPr>
  </w:style>
  <w:style w:type="character" w:customStyle="1" w:styleId="CharChar">
    <w:name w:val="Char Char"/>
    <w:semiHidden/>
    <w:locked/>
    <w:rsid w:val="00C81351"/>
    <w:rPr>
      <w:lang w:val="en-US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900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tfstransfers@nedbank.co.z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122640\onedrive%20-%20nedbank\documents\TaxFreeSavingsTransferRequestFor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C73F9599D3444A4BB52B2F660A8B4" ma:contentTypeVersion="6" ma:contentTypeDescription="Create a new document." ma:contentTypeScope="" ma:versionID="0b5cb37104b36326a8826846740904cd">
  <xsd:schema xmlns:xsd="http://www.w3.org/2001/XMLSchema" xmlns:xs="http://www.w3.org/2001/XMLSchema" xmlns:p="http://schemas.microsoft.com/office/2006/metadata/properties" xmlns:ns2="59bdce11-5a04-412f-8ce0-ba9b174bead7" xmlns:ns3="ccc03716-f130-42bc-a283-aa4c25edb994" targetNamespace="http://schemas.microsoft.com/office/2006/metadata/properties" ma:root="true" ma:fieldsID="2528fe16c1af49f4b1029c2f3e9eb51a" ns2:_="" ns3:_="">
    <xsd:import namespace="59bdce11-5a04-412f-8ce0-ba9b174bead7"/>
    <xsd:import namespace="ccc03716-f130-42bc-a283-aa4c25edb9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bdce11-5a04-412f-8ce0-ba9b174bea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03716-f130-42bc-a283-aa4c25edb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4ADEF5-46DC-4E27-A71C-812C140B33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0CC06C-C46B-49BB-897C-4C726E6C6C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9B9E19-C4A8-44CD-B339-A87998E7C3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bdce11-5a04-412f-8ce0-ba9b174bead7"/>
    <ds:schemaRef ds:uri="ccc03716-f130-42bc-a283-aa4c25edb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TaxFreeSavingsTransferRequestForm.dotm</Template>
  <TotalTime>2</TotalTime>
  <Pages>1</Pages>
  <Words>391</Words>
  <Characters>2231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TaxFreeSavingsTransferRequestForm.dotm 17Feb22 | SD2</vt:lpstr>
    </vt:vector>
  </TitlesOfParts>
  <Company>Nedbank Limited</Company>
  <LinksUpToDate>false</LinksUpToDate>
  <CharactersWithSpaces>2617</CharactersWithSpaces>
  <SharedDoc>false</SharedDoc>
  <HLinks>
    <vt:vector size="6" baseType="variant">
      <vt:variant>
        <vt:i4>983054</vt:i4>
      </vt:variant>
      <vt:variant>
        <vt:i4>412</vt:i4>
      </vt:variant>
      <vt:variant>
        <vt:i4>0</vt:i4>
      </vt:variant>
      <vt:variant>
        <vt:i4>5</vt:i4>
      </vt:variant>
      <vt:variant>
        <vt:lpwstr>https://www.nedbank.co.za/website/content/forms/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TaxFreeSavingsTransferRequestForm.docx 03Dec24 | SD2</dc:title>
  <dc:subject/>
  <dc:creator>Forms Management Br9649</dc:creator>
  <cp:keywords/>
  <cp:lastModifiedBy>Jooste, S. (Susan)</cp:lastModifiedBy>
  <cp:revision>2</cp:revision>
  <cp:lastPrinted>2002-11-26T08:37:00Z</cp:lastPrinted>
  <dcterms:created xsi:type="dcterms:W3CDTF">2024-12-10T11:21:00Z</dcterms:created>
  <dcterms:modified xsi:type="dcterms:W3CDTF">2024-12-10T11:21:00Z</dcterms:modified>
  <cp:category>Eforms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0x010100816C73F9599D3444A4BB52B2F660A8B4</vt:lpwstr>
  </property>
  <property fmtid="{D5CDD505-2E9C-101B-9397-08002B2CF9AE}" pid="3" name="MSIP_Label_fb3ff2d6-7c2c-441b-97b8-52c111077da7_Enabled">
    <vt:lpwstr>true</vt:lpwstr>
  </property>
  <property fmtid="{D5CDD505-2E9C-101B-9397-08002B2CF9AE}" pid="4" name="MSIP_Label_fb3ff2d6-7c2c-441b-97b8-52c111077da7_SetDate">
    <vt:lpwstr>2024-11-28T09:36:57Z</vt:lpwstr>
  </property>
  <property fmtid="{D5CDD505-2E9C-101B-9397-08002B2CF9AE}" pid="5" name="MSIP_Label_fb3ff2d6-7c2c-441b-97b8-52c111077da7_Method">
    <vt:lpwstr>Privileged</vt:lpwstr>
  </property>
  <property fmtid="{D5CDD505-2E9C-101B-9397-08002B2CF9AE}" pid="6" name="MSIP_Label_fb3ff2d6-7c2c-441b-97b8-52c111077da7_Name">
    <vt:lpwstr>fb3ff2d6-7c2c-441b-97b8-52c111077da7</vt:lpwstr>
  </property>
  <property fmtid="{D5CDD505-2E9C-101B-9397-08002B2CF9AE}" pid="7" name="MSIP_Label_fb3ff2d6-7c2c-441b-97b8-52c111077da7_SiteId">
    <vt:lpwstr>0b1d23d8-10d1-4093-8cb7-fd0bb32f81e1</vt:lpwstr>
  </property>
  <property fmtid="{D5CDD505-2E9C-101B-9397-08002B2CF9AE}" pid="8" name="MSIP_Label_fb3ff2d6-7c2c-441b-97b8-52c111077da7_ActionId">
    <vt:lpwstr>56ca0444-fe00-45f5-8849-bd829b4a0c87</vt:lpwstr>
  </property>
  <property fmtid="{D5CDD505-2E9C-101B-9397-08002B2CF9AE}" pid="9" name="MSIP_Label_fb3ff2d6-7c2c-441b-97b8-52c111077da7_ContentBits">
    <vt:lpwstr>0</vt:lpwstr>
  </property>
</Properties>
</file>